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Spec="center" w:tblpY="1"/>
        <w:tblOverlap w:val="never"/>
        <w:tblW w:w="10980" w:type="dxa"/>
        <w:tblLayout w:type="fixed"/>
        <w:tblCellMar>
          <w:top w:w="29" w:type="dxa"/>
          <w:left w:w="259" w:type="dxa"/>
          <w:bottom w:w="29" w:type="dxa"/>
          <w:right w:w="374" w:type="dxa"/>
        </w:tblCellMar>
        <w:tblLook w:val="01E0" w:firstRow="1" w:lastRow="1" w:firstColumn="1" w:lastColumn="1" w:noHBand="0" w:noVBand="0"/>
      </w:tblPr>
      <w:tblGrid>
        <w:gridCol w:w="2515"/>
        <w:gridCol w:w="900"/>
        <w:gridCol w:w="7565"/>
      </w:tblGrid>
      <w:tr w:rsidR="00514538" w:rsidRPr="004575B3" w14:paraId="412EE1C9" w14:textId="77777777" w:rsidTr="008B1097">
        <w:trPr>
          <w:trHeight w:val="1941"/>
        </w:trPr>
        <w:tc>
          <w:tcPr>
            <w:tcW w:w="3415" w:type="dxa"/>
            <w:gridSpan w:val="2"/>
            <w:tcBorders>
              <w:top w:val="single" w:sz="4" w:space="0" w:color="435169"/>
              <w:left w:val="single" w:sz="4" w:space="0" w:color="435169"/>
              <w:bottom w:val="single" w:sz="2" w:space="0" w:color="435169"/>
              <w:right w:val="single" w:sz="4" w:space="0" w:color="435169"/>
            </w:tcBorders>
            <w:shd w:val="clear" w:color="auto" w:fill="FC790C"/>
            <w:vAlign w:val="center"/>
          </w:tcPr>
          <w:p w14:paraId="0793FF84" w14:textId="77777777" w:rsidR="00064766" w:rsidRPr="00497E92" w:rsidRDefault="00C375A9" w:rsidP="000A0C50">
            <w:r>
              <w:rPr>
                <w:noProof/>
              </w:rPr>
              <w:drawing>
                <wp:inline distT="0" distB="0" distL="0" distR="0" wp14:anchorId="7E706250" wp14:editId="38789ED5">
                  <wp:extent cx="1085850" cy="942975"/>
                  <wp:effectExtent l="0" t="0" r="0" b="9525"/>
                  <wp:docPr id="8" name="Picture 8" descr="pcus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usa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942975"/>
                          </a:xfrm>
                          <a:prstGeom prst="rect">
                            <a:avLst/>
                          </a:prstGeom>
                          <a:noFill/>
                          <a:ln>
                            <a:noFill/>
                          </a:ln>
                        </pic:spPr>
                      </pic:pic>
                    </a:graphicData>
                  </a:graphic>
                </wp:inline>
              </w:drawing>
            </w:r>
          </w:p>
        </w:tc>
        <w:tc>
          <w:tcPr>
            <w:tcW w:w="7565" w:type="dxa"/>
            <w:tcBorders>
              <w:top w:val="single" w:sz="4" w:space="0" w:color="435169"/>
              <w:left w:val="single" w:sz="4" w:space="0" w:color="435169"/>
              <w:bottom w:val="single" w:sz="2" w:space="0" w:color="435169"/>
              <w:right w:val="single" w:sz="4" w:space="0" w:color="435169"/>
            </w:tcBorders>
            <w:shd w:val="clear" w:color="auto" w:fill="C2D69B" w:themeFill="accent3" w:themeFillTint="99"/>
          </w:tcPr>
          <w:p w14:paraId="53BE28C5" w14:textId="77777777" w:rsidR="004D5CE6" w:rsidRPr="004D5CE6" w:rsidRDefault="004D5CE6" w:rsidP="004D5CE6">
            <w:pPr>
              <w:pStyle w:val="Title"/>
            </w:pPr>
            <w:r w:rsidRPr="004D5CE6">
              <w:rPr>
                <w:rStyle w:val="Strong"/>
                <w:b w:val="0"/>
                <w:sz w:val="72"/>
              </w:rPr>
              <w:t>Corbin</w:t>
            </w:r>
            <w:r w:rsidRPr="004D5CE6">
              <w:rPr>
                <w:sz w:val="72"/>
              </w:rPr>
              <w:t xml:space="preserve"> Presbyterian Church Newsletter</w:t>
            </w:r>
          </w:p>
        </w:tc>
      </w:tr>
      <w:tr w:rsidR="00514538" w:rsidRPr="00D13CEF" w14:paraId="269AF9EE" w14:textId="77777777" w:rsidTr="00B10276">
        <w:trPr>
          <w:trHeight w:val="288"/>
        </w:trPr>
        <w:tc>
          <w:tcPr>
            <w:tcW w:w="2515" w:type="dxa"/>
            <w:tcBorders>
              <w:top w:val="single" w:sz="2" w:space="0" w:color="435169"/>
              <w:left w:val="single" w:sz="2" w:space="0" w:color="435169"/>
              <w:bottom w:val="single" w:sz="2" w:space="0" w:color="435169"/>
            </w:tcBorders>
            <w:shd w:val="clear" w:color="auto" w:fill="FFCC99"/>
            <w:tcMar>
              <w:left w:w="115" w:type="dxa"/>
              <w:right w:w="72" w:type="dxa"/>
            </w:tcMar>
            <w:vAlign w:val="center"/>
          </w:tcPr>
          <w:p w14:paraId="3E98BC27" w14:textId="767217DB" w:rsidR="00497E92" w:rsidRPr="004D5CE6" w:rsidRDefault="000660D8" w:rsidP="000A0C50">
            <w:pPr>
              <w:pStyle w:val="Date"/>
              <w:rPr>
                <w:rFonts w:ascii="Times New Roman" w:hAnsi="Times New Roman"/>
                <w:b/>
                <w:color w:val="auto"/>
                <w:sz w:val="20"/>
              </w:rPr>
            </w:pPr>
            <w:r>
              <w:rPr>
                <w:rFonts w:ascii="Times New Roman" w:hAnsi="Times New Roman"/>
                <w:b/>
                <w:color w:val="auto"/>
                <w:sz w:val="20"/>
              </w:rPr>
              <w:t xml:space="preserve">NOVEMBER </w:t>
            </w:r>
            <w:r w:rsidR="004D5CE6" w:rsidRPr="004D5CE6">
              <w:rPr>
                <w:rFonts w:ascii="Times New Roman" w:hAnsi="Times New Roman"/>
                <w:b/>
                <w:color w:val="auto"/>
                <w:sz w:val="20"/>
              </w:rPr>
              <w:t>2018</w:t>
            </w:r>
          </w:p>
        </w:tc>
        <w:tc>
          <w:tcPr>
            <w:tcW w:w="8465" w:type="dxa"/>
            <w:gridSpan w:val="2"/>
            <w:tcBorders>
              <w:top w:val="single" w:sz="2" w:space="0" w:color="435169"/>
              <w:bottom w:val="single" w:sz="2" w:space="0" w:color="435169"/>
              <w:right w:val="single" w:sz="2" w:space="0" w:color="435169"/>
            </w:tcBorders>
            <w:shd w:val="clear" w:color="auto" w:fill="FFCC99"/>
          </w:tcPr>
          <w:p w14:paraId="0476FFBC" w14:textId="77777777" w:rsidR="00E41E5C" w:rsidRPr="004D5CE6" w:rsidRDefault="00E41E5C" w:rsidP="00B10276">
            <w:pPr>
              <w:rPr>
                <w:rFonts w:ascii="Times New Roman" w:hAnsi="Times New Roman"/>
                <w:sz w:val="24"/>
                <w:szCs w:val="18"/>
              </w:rPr>
            </w:pPr>
            <w:r w:rsidRPr="004D5CE6">
              <w:rPr>
                <w:rFonts w:ascii="Times New Roman" w:hAnsi="Times New Roman"/>
                <w:b/>
                <w:sz w:val="24"/>
                <w:szCs w:val="18"/>
              </w:rPr>
              <w:t>Email</w:t>
            </w:r>
            <w:r w:rsidRPr="004D5CE6">
              <w:rPr>
                <w:rFonts w:ascii="Times New Roman" w:hAnsi="Times New Roman"/>
                <w:sz w:val="24"/>
                <w:szCs w:val="18"/>
              </w:rPr>
              <w:t>:</w:t>
            </w:r>
            <w:r w:rsidR="00B10276">
              <w:rPr>
                <w:rStyle w:val="Hyperlink"/>
                <w:rFonts w:ascii="Times New Roman" w:hAnsi="Times New Roman"/>
                <w:color w:val="auto"/>
                <w:sz w:val="24"/>
                <w:u w:val="none"/>
              </w:rPr>
              <w:t>churchoffice@corbinpres.org</w:t>
            </w:r>
            <w:r w:rsidR="004D5CE6">
              <w:rPr>
                <w:rStyle w:val="Hyperlink"/>
                <w:rFonts w:ascii="Times New Roman" w:hAnsi="Times New Roman"/>
                <w:color w:val="auto"/>
                <w:sz w:val="24"/>
                <w:u w:val="none"/>
              </w:rPr>
              <w:t xml:space="preserve"> </w:t>
            </w:r>
            <w:r w:rsidR="00B10276">
              <w:rPr>
                <w:rStyle w:val="Hyperlink"/>
                <w:rFonts w:ascii="Times New Roman" w:hAnsi="Times New Roman"/>
                <w:color w:val="auto"/>
                <w:sz w:val="24"/>
                <w:u w:val="none"/>
              </w:rPr>
              <w:t xml:space="preserve">        </w:t>
            </w:r>
            <w:r w:rsidRPr="004D5CE6">
              <w:rPr>
                <w:rFonts w:ascii="Times New Roman" w:hAnsi="Times New Roman"/>
                <w:b/>
                <w:sz w:val="24"/>
                <w:szCs w:val="18"/>
              </w:rPr>
              <w:t>Facebook</w:t>
            </w:r>
            <w:r w:rsidRPr="004D5CE6">
              <w:rPr>
                <w:rFonts w:ascii="Times New Roman" w:hAnsi="Times New Roman"/>
                <w:sz w:val="24"/>
                <w:szCs w:val="18"/>
              </w:rPr>
              <w:t>:facebook.com/corbinpresby</w:t>
            </w:r>
          </w:p>
          <w:p w14:paraId="643D816C" w14:textId="77777777" w:rsidR="00497E92" w:rsidRPr="004D5CE6" w:rsidRDefault="00497E92" w:rsidP="00A23799">
            <w:pPr>
              <w:pStyle w:val="Volume"/>
              <w:ind w:left="544"/>
              <w:jc w:val="center"/>
              <w:rPr>
                <w:rFonts w:ascii="Times New Roman" w:hAnsi="Times New Roman"/>
                <w:color w:val="auto"/>
                <w:sz w:val="20"/>
              </w:rPr>
            </w:pPr>
          </w:p>
        </w:tc>
      </w:tr>
      <w:tr w:rsidR="00514538" w:rsidRPr="00D13CEF" w14:paraId="00A5A160" w14:textId="77777777" w:rsidTr="008B1097">
        <w:trPr>
          <w:trHeight w:val="11333"/>
        </w:trPr>
        <w:tc>
          <w:tcPr>
            <w:tcW w:w="3415" w:type="dxa"/>
            <w:gridSpan w:val="2"/>
            <w:tcBorders>
              <w:top w:val="single" w:sz="2" w:space="0" w:color="435169"/>
              <w:left w:val="single" w:sz="2" w:space="0" w:color="435169"/>
              <w:bottom w:val="single" w:sz="2" w:space="0" w:color="435169"/>
              <w:right w:val="single" w:sz="2" w:space="0" w:color="435169"/>
            </w:tcBorders>
            <w:shd w:val="clear" w:color="auto" w:fill="C2D69B" w:themeFill="accent3" w:themeFillTint="99"/>
          </w:tcPr>
          <w:p w14:paraId="2272F64E" w14:textId="77777777" w:rsidR="007D4746" w:rsidRPr="004D5CE6" w:rsidRDefault="007D4746" w:rsidP="00E41E5C">
            <w:pPr>
              <w:jc w:val="center"/>
              <w:rPr>
                <w:rFonts w:ascii="Times New Roman" w:hAnsi="Times New Roman"/>
                <w:b/>
                <w:sz w:val="28"/>
              </w:rPr>
            </w:pPr>
            <w:r w:rsidRPr="004D5CE6">
              <w:rPr>
                <w:rFonts w:ascii="Times New Roman" w:hAnsi="Times New Roman"/>
                <w:b/>
                <w:sz w:val="28"/>
              </w:rPr>
              <w:t>Corbin Presbyterian Church</w:t>
            </w:r>
          </w:p>
          <w:p w14:paraId="2F5FD5D2" w14:textId="77777777" w:rsidR="007D4746" w:rsidRPr="004D5CE6" w:rsidRDefault="007D4746" w:rsidP="00E41E5C">
            <w:pPr>
              <w:jc w:val="center"/>
              <w:rPr>
                <w:rFonts w:ascii="Times New Roman" w:hAnsi="Times New Roman"/>
                <w:sz w:val="22"/>
                <w:szCs w:val="20"/>
              </w:rPr>
            </w:pPr>
            <w:r w:rsidRPr="004D5CE6">
              <w:rPr>
                <w:rFonts w:ascii="Times New Roman" w:hAnsi="Times New Roman"/>
                <w:sz w:val="22"/>
                <w:szCs w:val="20"/>
              </w:rPr>
              <w:t>601 Master Street</w:t>
            </w:r>
          </w:p>
          <w:p w14:paraId="0A9A97B5" w14:textId="77777777" w:rsidR="007D4746" w:rsidRPr="004D5CE6" w:rsidRDefault="007D4746" w:rsidP="00E41E5C">
            <w:pPr>
              <w:jc w:val="center"/>
              <w:rPr>
                <w:rFonts w:ascii="Times New Roman" w:hAnsi="Times New Roman"/>
                <w:sz w:val="22"/>
                <w:szCs w:val="20"/>
              </w:rPr>
            </w:pPr>
            <w:r w:rsidRPr="004D5CE6">
              <w:rPr>
                <w:rFonts w:ascii="Times New Roman" w:hAnsi="Times New Roman"/>
                <w:sz w:val="22"/>
                <w:szCs w:val="20"/>
              </w:rPr>
              <w:t>Corbin, KY 40701</w:t>
            </w:r>
          </w:p>
          <w:p w14:paraId="67BAB9FE" w14:textId="77777777" w:rsidR="00E41E5C" w:rsidRPr="004D5CE6" w:rsidRDefault="00E41E5C" w:rsidP="00E41E5C">
            <w:pPr>
              <w:jc w:val="center"/>
              <w:rPr>
                <w:rFonts w:ascii="Times New Roman" w:hAnsi="Times New Roman"/>
                <w:sz w:val="20"/>
                <w:szCs w:val="18"/>
              </w:rPr>
            </w:pPr>
          </w:p>
          <w:p w14:paraId="017E2ACE" w14:textId="77777777" w:rsidR="00E41E5C" w:rsidRPr="004D5CE6" w:rsidRDefault="007D4746" w:rsidP="00E41E5C">
            <w:pPr>
              <w:jc w:val="center"/>
              <w:rPr>
                <w:rFonts w:ascii="Times New Roman" w:hAnsi="Times New Roman"/>
                <w:sz w:val="24"/>
                <w:szCs w:val="20"/>
              </w:rPr>
            </w:pPr>
            <w:r w:rsidRPr="004D5CE6">
              <w:rPr>
                <w:rFonts w:ascii="Times New Roman" w:hAnsi="Times New Roman"/>
                <w:b/>
                <w:sz w:val="24"/>
                <w:szCs w:val="20"/>
              </w:rPr>
              <w:t>Phone</w:t>
            </w:r>
            <w:r w:rsidRPr="004D5CE6">
              <w:rPr>
                <w:rFonts w:ascii="Times New Roman" w:hAnsi="Times New Roman"/>
                <w:sz w:val="24"/>
                <w:szCs w:val="20"/>
              </w:rPr>
              <w:t xml:space="preserve">: </w:t>
            </w:r>
          </w:p>
          <w:p w14:paraId="603CD908" w14:textId="77777777" w:rsidR="00202582" w:rsidRPr="004D5CE6" w:rsidRDefault="007D4746" w:rsidP="00E41E5C">
            <w:pPr>
              <w:jc w:val="center"/>
              <w:rPr>
                <w:rFonts w:ascii="Times New Roman" w:hAnsi="Times New Roman"/>
                <w:sz w:val="24"/>
                <w:szCs w:val="20"/>
              </w:rPr>
            </w:pPr>
            <w:r w:rsidRPr="004D5CE6">
              <w:rPr>
                <w:rFonts w:ascii="Times New Roman" w:hAnsi="Times New Roman"/>
                <w:sz w:val="24"/>
                <w:szCs w:val="20"/>
              </w:rPr>
              <w:t xml:space="preserve">606-528-1444  </w:t>
            </w:r>
          </w:p>
          <w:p w14:paraId="195EEA97" w14:textId="77777777" w:rsidR="00E41E5C" w:rsidRPr="004D5CE6" w:rsidRDefault="007D4746" w:rsidP="00E41E5C">
            <w:pPr>
              <w:jc w:val="center"/>
              <w:rPr>
                <w:rFonts w:ascii="Times New Roman" w:hAnsi="Times New Roman"/>
                <w:sz w:val="24"/>
                <w:szCs w:val="20"/>
              </w:rPr>
            </w:pPr>
            <w:r w:rsidRPr="004D5CE6">
              <w:rPr>
                <w:rFonts w:ascii="Times New Roman" w:hAnsi="Times New Roman"/>
                <w:b/>
                <w:sz w:val="24"/>
                <w:szCs w:val="20"/>
              </w:rPr>
              <w:t>Fax</w:t>
            </w:r>
            <w:r w:rsidRPr="004D5CE6">
              <w:rPr>
                <w:rFonts w:ascii="Times New Roman" w:hAnsi="Times New Roman"/>
                <w:sz w:val="24"/>
                <w:szCs w:val="20"/>
              </w:rPr>
              <w:t xml:space="preserve">: </w:t>
            </w:r>
          </w:p>
          <w:p w14:paraId="695A6A43" w14:textId="77777777" w:rsidR="007D4746" w:rsidRPr="004D5CE6" w:rsidRDefault="007D4746" w:rsidP="00E41E5C">
            <w:pPr>
              <w:jc w:val="center"/>
              <w:rPr>
                <w:rFonts w:ascii="Times New Roman" w:hAnsi="Times New Roman"/>
                <w:sz w:val="24"/>
                <w:szCs w:val="20"/>
              </w:rPr>
            </w:pPr>
            <w:r w:rsidRPr="004D5CE6">
              <w:rPr>
                <w:rFonts w:ascii="Times New Roman" w:hAnsi="Times New Roman"/>
                <w:sz w:val="24"/>
                <w:szCs w:val="20"/>
              </w:rPr>
              <w:t>606-526-9065</w:t>
            </w:r>
          </w:p>
          <w:p w14:paraId="4CAB6A26" w14:textId="77777777" w:rsidR="00E41E5C" w:rsidRPr="004D5CE6" w:rsidRDefault="00E41E5C" w:rsidP="00E41E5C">
            <w:pPr>
              <w:jc w:val="center"/>
              <w:rPr>
                <w:rFonts w:ascii="Times New Roman" w:hAnsi="Times New Roman"/>
                <w:sz w:val="24"/>
                <w:szCs w:val="20"/>
              </w:rPr>
            </w:pPr>
          </w:p>
          <w:p w14:paraId="67141D87" w14:textId="77777777" w:rsidR="00E41E5C" w:rsidRPr="004D5CE6" w:rsidRDefault="007D4746" w:rsidP="00E41E5C">
            <w:pPr>
              <w:jc w:val="center"/>
              <w:rPr>
                <w:rFonts w:ascii="Times New Roman" w:hAnsi="Times New Roman"/>
                <w:sz w:val="22"/>
                <w:szCs w:val="18"/>
              </w:rPr>
            </w:pPr>
            <w:r w:rsidRPr="004D5CE6">
              <w:rPr>
                <w:rFonts w:ascii="Times New Roman" w:hAnsi="Times New Roman"/>
                <w:b/>
                <w:sz w:val="22"/>
                <w:szCs w:val="18"/>
              </w:rPr>
              <w:t>Pastor:</w:t>
            </w:r>
            <w:r w:rsidRPr="004D5CE6">
              <w:rPr>
                <w:rFonts w:ascii="Times New Roman" w:hAnsi="Times New Roman"/>
                <w:sz w:val="22"/>
                <w:szCs w:val="18"/>
              </w:rPr>
              <w:t xml:space="preserve"> </w:t>
            </w:r>
          </w:p>
          <w:p w14:paraId="09BDA933" w14:textId="73ECB705" w:rsidR="007D4746" w:rsidRPr="004D5CE6" w:rsidRDefault="001044F3" w:rsidP="00E41E5C">
            <w:pPr>
              <w:jc w:val="center"/>
              <w:rPr>
                <w:rFonts w:ascii="Times New Roman" w:hAnsi="Times New Roman"/>
                <w:sz w:val="28"/>
                <w:szCs w:val="18"/>
              </w:rPr>
            </w:pPr>
            <w:r>
              <w:rPr>
                <w:rFonts w:ascii="Times New Roman" w:hAnsi="Times New Roman"/>
                <w:sz w:val="28"/>
                <w:szCs w:val="18"/>
              </w:rPr>
              <w:t xml:space="preserve">The </w:t>
            </w:r>
            <w:r w:rsidR="007D4746" w:rsidRPr="004D5CE6">
              <w:rPr>
                <w:rFonts w:ascii="Times New Roman" w:hAnsi="Times New Roman"/>
                <w:sz w:val="28"/>
                <w:szCs w:val="18"/>
              </w:rPr>
              <w:t>Rev. Lisa R. Eye</w:t>
            </w:r>
          </w:p>
          <w:p w14:paraId="2DB719F4" w14:textId="77777777" w:rsidR="00CB41DC" w:rsidRPr="00CB41DC" w:rsidRDefault="001C4473" w:rsidP="00CB41DC">
            <w:pPr>
              <w:jc w:val="center"/>
              <w:rPr>
                <w:rFonts w:ascii="Times New Roman" w:hAnsi="Times New Roman"/>
                <w:sz w:val="22"/>
                <w:szCs w:val="22"/>
              </w:rPr>
            </w:pPr>
            <w:hyperlink r:id="rId9" w:history="1">
              <w:r w:rsidR="00CB41DC" w:rsidRPr="00CB41DC">
                <w:rPr>
                  <w:rStyle w:val="Hyperlink"/>
                  <w:rFonts w:ascii="Times New Roman" w:hAnsi="Times New Roman"/>
                  <w:sz w:val="22"/>
                  <w:szCs w:val="22"/>
                </w:rPr>
                <w:t>pastor@corbinpres.org</w:t>
              </w:r>
            </w:hyperlink>
          </w:p>
          <w:p w14:paraId="4C10C53F" w14:textId="77777777" w:rsidR="00E41E5C" w:rsidRPr="004D5CE6" w:rsidRDefault="00E41E5C" w:rsidP="00E41E5C">
            <w:pPr>
              <w:jc w:val="center"/>
              <w:rPr>
                <w:rFonts w:ascii="Times New Roman" w:hAnsi="Times New Roman"/>
                <w:sz w:val="22"/>
                <w:szCs w:val="18"/>
              </w:rPr>
            </w:pPr>
          </w:p>
          <w:p w14:paraId="3A6BD2CF" w14:textId="77777777" w:rsidR="00E41E5C" w:rsidRPr="004D5CE6" w:rsidRDefault="007D4746" w:rsidP="00E41E5C">
            <w:pPr>
              <w:jc w:val="center"/>
              <w:rPr>
                <w:rFonts w:ascii="Times New Roman" w:hAnsi="Times New Roman"/>
                <w:sz w:val="22"/>
                <w:szCs w:val="18"/>
              </w:rPr>
            </w:pPr>
            <w:r w:rsidRPr="004D5CE6">
              <w:rPr>
                <w:rFonts w:ascii="Times New Roman" w:hAnsi="Times New Roman"/>
                <w:b/>
                <w:sz w:val="22"/>
                <w:szCs w:val="18"/>
              </w:rPr>
              <w:t>Director of Music/Organist:</w:t>
            </w:r>
            <w:r w:rsidRPr="004D5CE6">
              <w:rPr>
                <w:rFonts w:ascii="Times New Roman" w:hAnsi="Times New Roman"/>
                <w:sz w:val="22"/>
                <w:szCs w:val="18"/>
              </w:rPr>
              <w:t xml:space="preserve"> </w:t>
            </w:r>
          </w:p>
          <w:p w14:paraId="55832FA2" w14:textId="77777777" w:rsidR="007D4746" w:rsidRPr="004D5CE6" w:rsidRDefault="007D4746" w:rsidP="00E41E5C">
            <w:pPr>
              <w:jc w:val="center"/>
              <w:rPr>
                <w:rFonts w:ascii="Times New Roman" w:hAnsi="Times New Roman"/>
                <w:sz w:val="28"/>
                <w:szCs w:val="18"/>
              </w:rPr>
            </w:pPr>
            <w:r w:rsidRPr="004D5CE6">
              <w:rPr>
                <w:rFonts w:ascii="Times New Roman" w:hAnsi="Times New Roman"/>
                <w:sz w:val="28"/>
                <w:szCs w:val="18"/>
              </w:rPr>
              <w:t>Clay Howard</w:t>
            </w:r>
          </w:p>
          <w:p w14:paraId="24C72AED" w14:textId="77777777" w:rsidR="00E41E5C" w:rsidRDefault="001C4473" w:rsidP="00E41E5C">
            <w:pPr>
              <w:jc w:val="center"/>
              <w:rPr>
                <w:rFonts w:ascii="Times New Roman" w:hAnsi="Times New Roman"/>
                <w:sz w:val="22"/>
                <w:szCs w:val="18"/>
              </w:rPr>
            </w:pPr>
            <w:hyperlink r:id="rId10" w:history="1">
              <w:r w:rsidR="0001504E" w:rsidRPr="00161347">
                <w:rPr>
                  <w:rStyle w:val="Hyperlink"/>
                  <w:rFonts w:ascii="Times New Roman" w:hAnsi="Times New Roman"/>
                  <w:sz w:val="22"/>
                  <w:szCs w:val="18"/>
                </w:rPr>
                <w:t>pistolpete1960@gmail.com</w:t>
              </w:r>
            </w:hyperlink>
          </w:p>
          <w:p w14:paraId="07C68E1C" w14:textId="77777777" w:rsidR="0001504E" w:rsidRPr="004D5CE6" w:rsidRDefault="0001504E" w:rsidP="00E41E5C">
            <w:pPr>
              <w:jc w:val="center"/>
              <w:rPr>
                <w:rFonts w:ascii="Times New Roman" w:hAnsi="Times New Roman"/>
                <w:sz w:val="22"/>
                <w:szCs w:val="18"/>
              </w:rPr>
            </w:pPr>
          </w:p>
          <w:p w14:paraId="67466AA3" w14:textId="77777777" w:rsidR="00E41E5C" w:rsidRPr="004D5CE6" w:rsidRDefault="00986E0A" w:rsidP="00E41E5C">
            <w:pPr>
              <w:jc w:val="center"/>
              <w:rPr>
                <w:rFonts w:ascii="Times New Roman" w:hAnsi="Times New Roman"/>
                <w:sz w:val="22"/>
                <w:szCs w:val="18"/>
              </w:rPr>
            </w:pPr>
            <w:r>
              <w:rPr>
                <w:rFonts w:ascii="Times New Roman" w:hAnsi="Times New Roman"/>
                <w:b/>
                <w:sz w:val="22"/>
                <w:szCs w:val="18"/>
              </w:rPr>
              <w:t>Administrative Assistant:</w:t>
            </w:r>
          </w:p>
          <w:p w14:paraId="1375DE56" w14:textId="77777777" w:rsidR="00D940D1" w:rsidRDefault="004D5CE6" w:rsidP="0001504E">
            <w:pPr>
              <w:jc w:val="center"/>
              <w:rPr>
                <w:rFonts w:ascii="Times New Roman" w:hAnsi="Times New Roman"/>
                <w:sz w:val="28"/>
                <w:szCs w:val="18"/>
              </w:rPr>
            </w:pPr>
            <w:r w:rsidRPr="004D5CE6">
              <w:rPr>
                <w:rFonts w:ascii="Times New Roman" w:hAnsi="Times New Roman"/>
                <w:sz w:val="28"/>
                <w:szCs w:val="18"/>
              </w:rPr>
              <w:t xml:space="preserve">Shelby Stanaford </w:t>
            </w:r>
          </w:p>
          <w:p w14:paraId="2BDF4B08" w14:textId="17FB15B4" w:rsidR="0001504E" w:rsidRDefault="001C4473" w:rsidP="0001504E">
            <w:pPr>
              <w:jc w:val="center"/>
              <w:rPr>
                <w:rFonts w:ascii="Times New Roman" w:hAnsi="Times New Roman"/>
                <w:sz w:val="22"/>
                <w:szCs w:val="18"/>
              </w:rPr>
            </w:pPr>
            <w:hyperlink r:id="rId11" w:history="1">
              <w:r w:rsidR="0001504E" w:rsidRPr="00161347">
                <w:rPr>
                  <w:rStyle w:val="Hyperlink"/>
                  <w:rFonts w:ascii="Times New Roman" w:hAnsi="Times New Roman"/>
                  <w:sz w:val="22"/>
                  <w:szCs w:val="18"/>
                </w:rPr>
                <w:t>churchoffice@corbinpres.org</w:t>
              </w:r>
            </w:hyperlink>
          </w:p>
          <w:p w14:paraId="304E37D1" w14:textId="79EF30A4" w:rsidR="0001504E" w:rsidRPr="0001504E" w:rsidRDefault="0001504E" w:rsidP="0001504E">
            <w:pPr>
              <w:jc w:val="center"/>
              <w:rPr>
                <w:rFonts w:ascii="Times New Roman" w:hAnsi="Times New Roman"/>
                <w:sz w:val="22"/>
                <w:szCs w:val="18"/>
              </w:rPr>
            </w:pPr>
          </w:p>
          <w:p w14:paraId="43C01276" w14:textId="0BF0E0C0" w:rsidR="00E41E5C" w:rsidRPr="004D5CE6" w:rsidRDefault="002C1F23" w:rsidP="00E41E5C">
            <w:pPr>
              <w:jc w:val="center"/>
              <w:rPr>
                <w:rFonts w:ascii="Times New Roman" w:hAnsi="Times New Roman"/>
                <w:b/>
                <w:sz w:val="24"/>
                <w:szCs w:val="20"/>
                <w:u w:val="single"/>
              </w:rPr>
            </w:pPr>
            <w:r w:rsidRPr="004D5CE6">
              <w:rPr>
                <w:rFonts w:ascii="Times New Roman" w:hAnsi="Times New Roman"/>
                <w:b/>
                <w:sz w:val="24"/>
                <w:szCs w:val="20"/>
                <w:u w:val="single"/>
              </w:rPr>
              <w:t>Office Hours:</w:t>
            </w:r>
          </w:p>
          <w:p w14:paraId="3A9101EC" w14:textId="79808681" w:rsidR="002C1F23" w:rsidRPr="004D5CE6" w:rsidRDefault="002C1F23" w:rsidP="00E41E5C">
            <w:pPr>
              <w:jc w:val="center"/>
              <w:rPr>
                <w:rFonts w:ascii="Times New Roman" w:hAnsi="Times New Roman"/>
                <w:b/>
                <w:sz w:val="24"/>
                <w:szCs w:val="20"/>
              </w:rPr>
            </w:pPr>
            <w:r w:rsidRPr="004D5CE6">
              <w:rPr>
                <w:rFonts w:ascii="Times New Roman" w:hAnsi="Times New Roman"/>
                <w:b/>
                <w:sz w:val="24"/>
                <w:szCs w:val="20"/>
              </w:rPr>
              <w:t>Monday – Friday</w:t>
            </w:r>
          </w:p>
          <w:p w14:paraId="68039865" w14:textId="092433D3" w:rsidR="002C1F23" w:rsidRPr="004D5CE6" w:rsidRDefault="004D5CE6" w:rsidP="00E41E5C">
            <w:pPr>
              <w:jc w:val="center"/>
              <w:rPr>
                <w:sz w:val="22"/>
                <w:szCs w:val="20"/>
              </w:rPr>
            </w:pPr>
            <w:r w:rsidRPr="004D5CE6">
              <w:rPr>
                <w:rFonts w:ascii="Times New Roman" w:hAnsi="Times New Roman"/>
                <w:sz w:val="24"/>
                <w:szCs w:val="20"/>
              </w:rPr>
              <w:t>9:00am – 1</w:t>
            </w:r>
            <w:r w:rsidR="002C1F23" w:rsidRPr="004D5CE6">
              <w:rPr>
                <w:rFonts w:ascii="Times New Roman" w:hAnsi="Times New Roman"/>
                <w:sz w:val="24"/>
                <w:szCs w:val="20"/>
              </w:rPr>
              <w:t>:00pm</w:t>
            </w:r>
          </w:p>
          <w:p w14:paraId="6CFA367A" w14:textId="77777777" w:rsidR="00E41E5C" w:rsidRPr="004D5CE6" w:rsidRDefault="00E41E5C" w:rsidP="00E41E5C">
            <w:pPr>
              <w:jc w:val="center"/>
              <w:rPr>
                <w:sz w:val="20"/>
                <w:szCs w:val="20"/>
              </w:rPr>
            </w:pPr>
          </w:p>
          <w:p w14:paraId="2BAEF4D0" w14:textId="754811CF" w:rsidR="00D940D1" w:rsidRPr="00197A15" w:rsidRDefault="004D5CE6" w:rsidP="00D940D1">
            <w:pPr>
              <w:rPr>
                <w:rFonts w:ascii="Times New Roman" w:hAnsi="Times New Roman"/>
                <w:sz w:val="22"/>
                <w:szCs w:val="20"/>
              </w:rPr>
            </w:pPr>
            <w:r w:rsidRPr="004D5CE6">
              <w:rPr>
                <w:rFonts w:ascii="Times New Roman" w:hAnsi="Times New Roman"/>
                <w:sz w:val="22"/>
                <w:szCs w:val="20"/>
              </w:rPr>
              <w:t xml:space="preserve">Pastor, </w:t>
            </w:r>
            <w:r w:rsidR="00814C0D">
              <w:rPr>
                <w:rFonts w:ascii="Times New Roman" w:hAnsi="Times New Roman"/>
                <w:sz w:val="22"/>
                <w:szCs w:val="20"/>
              </w:rPr>
              <w:t xml:space="preserve">Lisa Eye, </w:t>
            </w:r>
            <w:r w:rsidRPr="004D5CE6">
              <w:rPr>
                <w:rFonts w:ascii="Times New Roman" w:hAnsi="Times New Roman"/>
                <w:sz w:val="22"/>
                <w:szCs w:val="20"/>
              </w:rPr>
              <w:t xml:space="preserve">is </w:t>
            </w:r>
            <w:r w:rsidR="00814C0D">
              <w:rPr>
                <w:rFonts w:ascii="Times New Roman" w:hAnsi="Times New Roman"/>
                <w:sz w:val="22"/>
                <w:szCs w:val="20"/>
              </w:rPr>
              <w:t xml:space="preserve">ordinarily </w:t>
            </w:r>
            <w:r w:rsidR="00D940D1" w:rsidRPr="004D5CE6">
              <w:rPr>
                <w:rFonts w:ascii="Times New Roman" w:hAnsi="Times New Roman"/>
                <w:sz w:val="22"/>
                <w:szCs w:val="20"/>
              </w:rPr>
              <w:t xml:space="preserve">in the </w:t>
            </w:r>
            <w:r w:rsidR="003735DA">
              <w:rPr>
                <w:rFonts w:ascii="Times New Roman" w:hAnsi="Times New Roman"/>
                <w:sz w:val="22"/>
                <w:szCs w:val="20"/>
              </w:rPr>
              <w:t xml:space="preserve">church </w:t>
            </w:r>
            <w:r w:rsidR="00D940D1" w:rsidRPr="004D5CE6">
              <w:rPr>
                <w:rFonts w:ascii="Times New Roman" w:hAnsi="Times New Roman"/>
                <w:sz w:val="22"/>
                <w:szCs w:val="20"/>
              </w:rPr>
              <w:t xml:space="preserve">office Monday-Thursday or by appointment.  </w:t>
            </w:r>
          </w:p>
          <w:p w14:paraId="71F2A787" w14:textId="12DD1334" w:rsidR="00D940D1" w:rsidRPr="004D5CE6" w:rsidRDefault="00197A15" w:rsidP="00D940D1">
            <w:pPr>
              <w:rPr>
                <w:rFonts w:ascii="Times New Roman" w:hAnsi="Times New Roman"/>
                <w:sz w:val="22"/>
                <w:szCs w:val="20"/>
              </w:rPr>
            </w:pPr>
            <w:r>
              <w:rPr>
                <w:rFonts w:ascii="Times New Roman" w:hAnsi="Times New Roman"/>
                <w:sz w:val="22"/>
                <w:szCs w:val="20"/>
              </w:rPr>
              <w:t>For emergencies</w:t>
            </w:r>
            <w:r w:rsidR="00D940D1" w:rsidRPr="004D5CE6">
              <w:rPr>
                <w:rFonts w:ascii="Times New Roman" w:hAnsi="Times New Roman"/>
                <w:sz w:val="22"/>
                <w:szCs w:val="20"/>
              </w:rPr>
              <w:t>: 859-329-9026.</w:t>
            </w:r>
          </w:p>
          <w:p w14:paraId="0511C954" w14:textId="77777777" w:rsidR="006F01D9" w:rsidRPr="00B10276" w:rsidRDefault="006F01D9" w:rsidP="00D940D1">
            <w:pPr>
              <w:rPr>
                <w:rFonts w:ascii="Times New Roman" w:hAnsi="Times New Roman"/>
                <w:szCs w:val="20"/>
              </w:rPr>
            </w:pPr>
          </w:p>
          <w:p w14:paraId="1665428E" w14:textId="77777777" w:rsidR="006F01D9" w:rsidRPr="004D5CE6" w:rsidRDefault="006F01D9" w:rsidP="006F01D9">
            <w:pPr>
              <w:rPr>
                <w:rFonts w:ascii="Times New Roman" w:hAnsi="Times New Roman"/>
                <w:sz w:val="22"/>
                <w:szCs w:val="20"/>
              </w:rPr>
            </w:pPr>
            <w:r w:rsidRPr="004D5CE6">
              <w:rPr>
                <w:rFonts w:ascii="Times New Roman" w:hAnsi="Times New Roman"/>
                <w:sz w:val="22"/>
                <w:szCs w:val="20"/>
              </w:rPr>
              <w:t>Corbin Presbyterian Church is a congregation of the Presbyterian Church (U.S.A.) and one of the 82 congregations in Central and Eastern Kentucky that make up Transylvania Presbytery.</w:t>
            </w:r>
          </w:p>
          <w:p w14:paraId="45B70D6A" w14:textId="77777777" w:rsidR="006F01D9" w:rsidRPr="004D5CE6" w:rsidRDefault="006F01D9" w:rsidP="006F01D9">
            <w:pPr>
              <w:rPr>
                <w:rFonts w:ascii="Times New Roman" w:hAnsi="Times New Roman"/>
                <w:sz w:val="22"/>
                <w:szCs w:val="20"/>
              </w:rPr>
            </w:pPr>
            <w:r w:rsidRPr="004D5CE6">
              <w:rPr>
                <w:rFonts w:ascii="Times New Roman" w:hAnsi="Times New Roman"/>
                <w:sz w:val="22"/>
                <w:szCs w:val="20"/>
              </w:rPr>
              <w:t xml:space="preserve">Links:  </w:t>
            </w:r>
          </w:p>
          <w:p w14:paraId="1A8A6E75" w14:textId="77777777" w:rsidR="006F01D9" w:rsidRPr="004D5CE6" w:rsidRDefault="001C4473" w:rsidP="006F01D9">
            <w:pPr>
              <w:rPr>
                <w:rStyle w:val="Hyperlink"/>
                <w:rFonts w:ascii="Times New Roman" w:hAnsi="Times New Roman"/>
                <w:color w:val="auto"/>
                <w:sz w:val="24"/>
              </w:rPr>
            </w:pPr>
            <w:hyperlink r:id="rId12" w:history="1">
              <w:r w:rsidR="006F01D9" w:rsidRPr="004D5CE6">
                <w:rPr>
                  <w:rStyle w:val="Hyperlink"/>
                  <w:rFonts w:ascii="Times New Roman" w:hAnsi="Times New Roman"/>
                  <w:color w:val="auto"/>
                  <w:sz w:val="24"/>
                </w:rPr>
                <w:t>www.pcusa.org</w:t>
              </w:r>
            </w:hyperlink>
          </w:p>
          <w:p w14:paraId="4BBC34E7" w14:textId="77777777" w:rsidR="006F01D9" w:rsidRPr="004D5CE6" w:rsidRDefault="001C4473" w:rsidP="006F01D9">
            <w:pPr>
              <w:rPr>
                <w:rFonts w:ascii="Times New Roman" w:hAnsi="Times New Roman"/>
                <w:sz w:val="24"/>
              </w:rPr>
            </w:pPr>
            <w:hyperlink r:id="rId13" w:history="1">
              <w:r w:rsidR="006F01D9" w:rsidRPr="004D5CE6">
                <w:rPr>
                  <w:rStyle w:val="Hyperlink"/>
                  <w:rFonts w:ascii="Times New Roman" w:hAnsi="Times New Roman"/>
                  <w:color w:val="auto"/>
                  <w:sz w:val="24"/>
                </w:rPr>
                <w:t>www.transypby.org</w:t>
              </w:r>
            </w:hyperlink>
          </w:p>
          <w:p w14:paraId="0E4656D1" w14:textId="2EC17A6C" w:rsidR="00D940D1" w:rsidRPr="004D5CE6" w:rsidRDefault="00D940D1" w:rsidP="006F01D9">
            <w:pPr>
              <w:rPr>
                <w:b/>
                <w:sz w:val="24"/>
              </w:rPr>
            </w:pPr>
          </w:p>
          <w:p w14:paraId="7475E901" w14:textId="06CB433A" w:rsidR="000D7272" w:rsidRDefault="00EC0A67" w:rsidP="006F01D9">
            <w:pPr>
              <w:rPr>
                <w:b/>
                <w:sz w:val="24"/>
              </w:rPr>
            </w:pPr>
            <w:r>
              <w:rPr>
                <w:noProof/>
              </w:rPr>
              <w:lastRenderedPageBreak/>
              <w:drawing>
                <wp:anchor distT="0" distB="0" distL="114300" distR="114300" simplePos="0" relativeHeight="251900416" behindDoc="0" locked="0" layoutInCell="1" allowOverlap="1" wp14:anchorId="7BA058A4" wp14:editId="201EED56">
                  <wp:simplePos x="0" y="0"/>
                  <wp:positionH relativeFrom="margin">
                    <wp:posOffset>-5080</wp:posOffset>
                  </wp:positionH>
                  <wp:positionV relativeFrom="margin">
                    <wp:posOffset>43180</wp:posOffset>
                  </wp:positionV>
                  <wp:extent cx="1849755" cy="2286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ayer_11842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9755" cy="2286000"/>
                          </a:xfrm>
                          <a:prstGeom prst="rect">
                            <a:avLst/>
                          </a:prstGeom>
                        </pic:spPr>
                      </pic:pic>
                    </a:graphicData>
                  </a:graphic>
                </wp:anchor>
              </w:drawing>
            </w:r>
          </w:p>
          <w:p w14:paraId="6A78BFBA" w14:textId="0CD20644" w:rsidR="000D7272" w:rsidRDefault="000D7272" w:rsidP="006F01D9">
            <w:pPr>
              <w:rPr>
                <w:b/>
                <w:sz w:val="24"/>
              </w:rPr>
            </w:pPr>
          </w:p>
          <w:p w14:paraId="35601FDB" w14:textId="0AABEE98" w:rsidR="00DF07B3" w:rsidRDefault="00EC0A67" w:rsidP="00473721">
            <w:pPr>
              <w:tabs>
                <w:tab w:val="right" w:pos="7920"/>
              </w:tabs>
              <w:ind w:right="390"/>
              <w:rPr>
                <w:rFonts w:ascii="Times New Roman" w:hAnsi="Times New Roman"/>
                <w:b/>
                <w:i/>
                <w:color w:val="000000"/>
                <w:sz w:val="22"/>
                <w:szCs w:val="20"/>
              </w:rPr>
            </w:pPr>
            <w:r>
              <w:rPr>
                <w:rFonts w:ascii="Times New Roman" w:hAnsi="Times New Roman"/>
                <w:b/>
                <w:i/>
                <w:color w:val="000000"/>
                <w:sz w:val="28"/>
                <w:szCs w:val="20"/>
              </w:rPr>
              <w:t>“</w:t>
            </w:r>
            <w:r w:rsidRPr="00B426C8">
              <w:rPr>
                <w:rFonts w:ascii="Times New Roman" w:hAnsi="Times New Roman"/>
                <w:b/>
                <w:i/>
                <w:color w:val="000000"/>
                <w:sz w:val="28"/>
                <w:szCs w:val="20"/>
              </w:rPr>
              <w:t>With confidence in your love and mercy, O God, we lift our prayers for those in need. Heal them in body, mind, or circumstance, working in them, by your grace, wonders beyond all they may dream or hope. Amen</w:t>
            </w:r>
            <w:r w:rsidRPr="00B426C8">
              <w:rPr>
                <w:rFonts w:ascii="Times New Roman" w:hAnsi="Times New Roman"/>
                <w:b/>
                <w:color w:val="000000"/>
                <w:sz w:val="22"/>
                <w:szCs w:val="20"/>
              </w:rPr>
              <w:t>.”</w:t>
            </w:r>
          </w:p>
          <w:p w14:paraId="41D3A0A3" w14:textId="77777777" w:rsidR="000D7272" w:rsidRPr="00E41E5C" w:rsidRDefault="000D7272" w:rsidP="006F01D9">
            <w:pPr>
              <w:rPr>
                <w:b/>
                <w:sz w:val="24"/>
              </w:rPr>
            </w:pPr>
          </w:p>
        </w:tc>
        <w:tc>
          <w:tcPr>
            <w:tcW w:w="7565" w:type="dxa"/>
            <w:tcBorders>
              <w:top w:val="single" w:sz="2" w:space="0" w:color="435169"/>
              <w:left w:val="single" w:sz="2" w:space="0" w:color="435169"/>
              <w:bottom w:val="single" w:sz="2" w:space="0" w:color="435169"/>
              <w:right w:val="single" w:sz="2" w:space="0" w:color="435169"/>
            </w:tcBorders>
          </w:tcPr>
          <w:p w14:paraId="6EC65585" w14:textId="515FE9A1" w:rsidR="004E220E" w:rsidRPr="000D7272" w:rsidRDefault="004E220E" w:rsidP="00FF3255">
            <w:pPr>
              <w:jc w:val="center"/>
              <w:rPr>
                <w:rFonts w:ascii="Times New Roman" w:hAnsi="Times New Roman"/>
                <w:color w:val="990033"/>
                <w:sz w:val="16"/>
                <w:szCs w:val="16"/>
                <w:u w:val="single"/>
              </w:rPr>
            </w:pPr>
          </w:p>
          <w:p w14:paraId="49CBB405" w14:textId="1D5A0029" w:rsidR="00292817" w:rsidRDefault="00292817" w:rsidP="00292817"/>
          <w:p w14:paraId="64FCBAF8" w14:textId="5E665B96" w:rsidR="00005350" w:rsidRPr="00005350" w:rsidRDefault="00005350" w:rsidP="00005350">
            <w:pPr>
              <w:rPr>
                <w:rFonts w:ascii="Edwardian Script ITC" w:hAnsi="Edwardian Script ITC"/>
                <w:b/>
                <w:i/>
                <w:color w:val="0F243E" w:themeColor="text2" w:themeShade="80"/>
                <w:sz w:val="144"/>
                <w:szCs w:val="28"/>
              </w:rPr>
            </w:pPr>
            <w:r w:rsidRPr="00005350">
              <w:rPr>
                <w:rFonts w:ascii="Edwardian Script ITC" w:hAnsi="Edwardian Script ITC"/>
                <w:b/>
                <w:i/>
                <w:color w:val="0F243E" w:themeColor="text2" w:themeShade="80"/>
                <w:sz w:val="180"/>
                <w:szCs w:val="28"/>
              </w:rPr>
              <w:t>November</w:t>
            </w:r>
            <w:r w:rsidRPr="00005350">
              <w:rPr>
                <w:rFonts w:ascii="Edwardian Script ITC" w:hAnsi="Edwardian Script ITC"/>
                <w:b/>
                <w:i/>
                <w:color w:val="0F243E" w:themeColor="text2" w:themeShade="80"/>
                <w:sz w:val="144"/>
                <w:szCs w:val="28"/>
              </w:rPr>
              <w:t xml:space="preserve"> ,</w:t>
            </w:r>
          </w:p>
          <w:p w14:paraId="1558DF6E" w14:textId="17D4620F" w:rsidR="00DC41DA" w:rsidRPr="00005350" w:rsidRDefault="00005350" w:rsidP="00005350">
            <w:pPr>
              <w:jc w:val="center"/>
              <w:rPr>
                <w:rFonts w:ascii="Edwardian Script ITC" w:hAnsi="Edwardian Script ITC"/>
                <w:b/>
                <w:i/>
                <w:color w:val="0F243E" w:themeColor="text2" w:themeShade="80"/>
                <w:sz w:val="96"/>
                <w:szCs w:val="28"/>
              </w:rPr>
            </w:pPr>
            <w:r>
              <w:rPr>
                <w:rFonts w:ascii="Times New Roman" w:hAnsi="Times New Roman"/>
                <w:b/>
                <w:i/>
                <w:noProof/>
                <w:color w:val="0F243E" w:themeColor="text2" w:themeShade="80"/>
                <w:sz w:val="24"/>
                <w:szCs w:val="28"/>
              </w:rPr>
              <w:drawing>
                <wp:anchor distT="0" distB="0" distL="114300" distR="114300" simplePos="0" relativeHeight="251933184" behindDoc="0" locked="0" layoutInCell="1" allowOverlap="1" wp14:anchorId="580F2AE4" wp14:editId="52511F87">
                  <wp:simplePos x="0" y="0"/>
                  <wp:positionH relativeFrom="margin">
                    <wp:posOffset>-146685</wp:posOffset>
                  </wp:positionH>
                  <wp:positionV relativeFrom="margin">
                    <wp:posOffset>2445385</wp:posOffset>
                  </wp:positionV>
                  <wp:extent cx="4781550" cy="37814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cor9_8967c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1550" cy="3781425"/>
                          </a:xfrm>
                          <a:prstGeom prst="rect">
                            <a:avLst/>
                          </a:prstGeom>
                        </pic:spPr>
                      </pic:pic>
                    </a:graphicData>
                  </a:graphic>
                  <wp14:sizeRelH relativeFrom="margin">
                    <wp14:pctWidth>0</wp14:pctWidth>
                  </wp14:sizeRelH>
                  <wp14:sizeRelV relativeFrom="margin">
                    <wp14:pctHeight>0</wp14:pctHeight>
                  </wp14:sizeRelV>
                </wp:anchor>
              </w:drawing>
            </w:r>
            <w:r w:rsidRPr="00005350">
              <w:rPr>
                <w:rFonts w:ascii="Edwardian Script ITC" w:hAnsi="Edwardian Script ITC"/>
                <w:b/>
                <w:i/>
                <w:color w:val="0F243E" w:themeColor="text2" w:themeShade="80"/>
                <w:sz w:val="96"/>
                <w:szCs w:val="28"/>
              </w:rPr>
              <w:t>is here</w:t>
            </w:r>
            <w:r>
              <w:rPr>
                <w:rFonts w:ascii="Edwardian Script ITC" w:hAnsi="Edwardian Script ITC"/>
                <w:b/>
                <w:i/>
                <w:color w:val="0F243E" w:themeColor="text2" w:themeShade="80"/>
                <w:sz w:val="96"/>
                <w:szCs w:val="28"/>
              </w:rPr>
              <w:t>.</w:t>
            </w:r>
          </w:p>
          <w:p w14:paraId="2848CB37" w14:textId="10C6759D" w:rsidR="00005350" w:rsidRDefault="00005350" w:rsidP="00DC41DA">
            <w:pPr>
              <w:jc w:val="center"/>
              <w:rPr>
                <w:rFonts w:ascii="Times New Roman" w:hAnsi="Times New Roman"/>
                <w:b/>
                <w:i/>
                <w:color w:val="0F243E" w:themeColor="text2" w:themeShade="80"/>
                <w:sz w:val="28"/>
                <w:szCs w:val="28"/>
                <w:u w:val="single"/>
              </w:rPr>
            </w:pPr>
          </w:p>
          <w:p w14:paraId="2E920E22" w14:textId="45A7C3A2" w:rsidR="00733ECC" w:rsidRPr="007A6769" w:rsidRDefault="00733ECC" w:rsidP="00005350">
            <w:pPr>
              <w:rPr>
                <w:rFonts w:ascii="Times New Roman" w:hAnsi="Times New Roman"/>
                <w:b/>
                <w:i/>
                <w:color w:val="0F243E" w:themeColor="text2" w:themeShade="80"/>
                <w:sz w:val="28"/>
                <w:szCs w:val="28"/>
              </w:rPr>
            </w:pPr>
          </w:p>
          <w:p w14:paraId="724B88AD" w14:textId="6472DFC7" w:rsidR="00083E76" w:rsidRPr="002834C2" w:rsidRDefault="002834C2" w:rsidP="00083E76">
            <w:pPr>
              <w:rPr>
                <w:rFonts w:ascii="Times New Roman" w:hAnsi="Times New Roman"/>
                <w:b/>
                <w:i/>
                <w:color w:val="0F243E" w:themeColor="text2" w:themeShade="80"/>
                <w:sz w:val="28"/>
                <w:szCs w:val="28"/>
              </w:rPr>
            </w:pPr>
            <w:r w:rsidRPr="002834C2">
              <w:rPr>
                <w:rFonts w:ascii="Times New Roman" w:hAnsi="Times New Roman"/>
                <w:b/>
                <w:i/>
                <w:color w:val="0F243E" w:themeColor="text2" w:themeShade="80"/>
                <w:sz w:val="28"/>
                <w:szCs w:val="28"/>
              </w:rPr>
              <w:t>Give thanks to the Lord, for He is good; His love endures forever.</w:t>
            </w:r>
          </w:p>
          <w:p w14:paraId="28165A31" w14:textId="1077FF7D" w:rsidR="002834C2" w:rsidRDefault="002834C2" w:rsidP="002834C2">
            <w:pPr>
              <w:jc w:val="right"/>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 Chronicles 16:34</w:t>
            </w:r>
          </w:p>
          <w:p w14:paraId="56C748E9" w14:textId="5A544879" w:rsidR="00083E76" w:rsidRPr="00083E76" w:rsidRDefault="00083E76" w:rsidP="00083E76">
            <w:pPr>
              <w:rPr>
                <w:rFonts w:ascii="Times New Roman" w:hAnsi="Times New Roman"/>
                <w:b/>
                <w:i/>
                <w:color w:val="0F243E" w:themeColor="text2" w:themeShade="80"/>
                <w:sz w:val="24"/>
                <w:szCs w:val="28"/>
              </w:rPr>
            </w:pPr>
          </w:p>
          <w:p w14:paraId="6256A370" w14:textId="644A5BF6" w:rsidR="00473721" w:rsidRPr="00B426C8" w:rsidRDefault="00B426C8" w:rsidP="00EC0A67">
            <w:pPr>
              <w:jc w:val="center"/>
              <w:rPr>
                <w:rFonts w:ascii="Times New Roman" w:hAnsi="Times New Roman"/>
                <w:b/>
                <w:i/>
                <w:color w:val="000000"/>
                <w:sz w:val="32"/>
                <w:szCs w:val="20"/>
              </w:rPr>
            </w:pPr>
            <w:r>
              <w:rPr>
                <w:rFonts w:ascii="Times New Roman" w:hAnsi="Times New Roman"/>
                <w:b/>
                <w:i/>
                <w:color w:val="000000"/>
                <w:sz w:val="32"/>
                <w:szCs w:val="20"/>
              </w:rPr>
              <w:lastRenderedPageBreak/>
              <w:t>Our Prayer List Includes</w:t>
            </w:r>
          </w:p>
          <w:p w14:paraId="30C8F507" w14:textId="77777777" w:rsidR="00986E0A" w:rsidRPr="00473721" w:rsidRDefault="00986E0A" w:rsidP="00473721">
            <w:pPr>
              <w:rPr>
                <w:rFonts w:ascii="Times New Roman" w:hAnsi="Times New Roman"/>
                <w:b/>
                <w:color w:val="000000"/>
                <w:sz w:val="22"/>
                <w:szCs w:val="20"/>
              </w:rPr>
            </w:pPr>
          </w:p>
          <w:p w14:paraId="13B6E7A1" w14:textId="6A451F65" w:rsidR="00B426C8" w:rsidRDefault="000F7A41" w:rsidP="00473721">
            <w:pPr>
              <w:rPr>
                <w:rFonts w:ascii="Times New Roman" w:hAnsi="Times New Roman"/>
                <w:color w:val="000000"/>
                <w:sz w:val="28"/>
                <w:szCs w:val="20"/>
              </w:rPr>
            </w:pPr>
            <w:r w:rsidRPr="000F7A41">
              <w:rPr>
                <w:rFonts w:ascii="Times New Roman" w:hAnsi="Times New Roman"/>
                <w:color w:val="000000"/>
                <w:sz w:val="28"/>
                <w:szCs w:val="20"/>
              </w:rPr>
              <w:t>Sandra Adams, Jim Allison, Kathy Anderson, Danny Angel, Don Ashley, Linda Bain, Charlene Blair, Gerald Blankenship, Ray Blankenship, Julian &amp; Grace Boggs, Ivy Boggess, Patti Brasure, Evelyn Brewer, Jack Bright, Billie &amp; John Brisson, Larry Britton, Lisa Brock, Darrell Brown, Lisa Sevier Bruner, Kelsey Cader, Tamara Campbell, Merrell Carnes, Bill Christman, Elspeth Cobb, Aiden Craft, Greg Duncum, Brittany Fritte, Chad Fugitt, Mary Gabbard, David Gaddis, Donna Gilstrap, Margaret Gray, Jim Gross, Judy Hart, Dell Henderlight, Rev. Calvin Hibbard, Donna Hollis, June Hubbard, Elizabeth Hughes, Carolyn Hyden, Sam Jackson, Wayne Jenkins, Courtney &amp; Payton Johnson, Foster Johnson, Charles Jody, Richard Jones, Billie King, Jodie Lanala, Ashley Lay, Carolyn Lawson, Jaysha Lawson, Damion Lawson, Dora Lester, Cade Lindsey, Donna Malone, Randolph Mann, Ruth Martin, Sam &amp; Susan Martin, Brenda May, Jean McDonald, Kathryn Lay-Mclane, Jerry Messer, Johnny Miller, Lori Miracle, Rose Mitchell, Rob Mosser, Betty Mullins, Nathan Norman, Pam Omey, Crystal Partin, Joshua Penton, David Reece, Jay Riley, Linda Robinson, Earl Roden, Daniel Rose, Tony Rose, Wayne Rowlett, Margie Rynott, Robert Sandridge, Tammy &amp; Greg Schmidt, George Scott, Linda Scott, Peter John Scray, Michael Seay, Terry Seder, Lena Seely, Glenda Sexton, Terry Sexton, Joan Schlesing, Mae Shelley, Gary Shelton, Sawyer Sherrod, Alma Smith, Keats Smith,  Kenneth Sweet, Nathan Wayne Smith, Shanna Smith, Bonnie Sutton, Tommy Sutton, Arthur Strunk, Jack &amp; Lynda Taylor, Tony Taylor, George Andrew Terrell, Ann Toadvine, Allen Trimble, Dorothy Tucker, Barbara Vanover, Susan Versaw, Family of Shane Walker, Anita Wells, Connie Wells, Joe &amp; Brandi White, Chuck Williams, Jeremy Wilson.</w:t>
            </w:r>
          </w:p>
          <w:p w14:paraId="40AEE5D3" w14:textId="77777777" w:rsidR="000F7A41" w:rsidRPr="000F7A41" w:rsidRDefault="000F7A41" w:rsidP="00473721">
            <w:pPr>
              <w:rPr>
                <w:rFonts w:ascii="Times New Roman" w:hAnsi="Times New Roman"/>
                <w:color w:val="000000"/>
                <w:sz w:val="32"/>
                <w:szCs w:val="20"/>
              </w:rPr>
            </w:pPr>
          </w:p>
          <w:p w14:paraId="0CB6EDA8" w14:textId="77777777" w:rsidR="00473721" w:rsidRPr="00986E0A" w:rsidRDefault="00473721" w:rsidP="00B426C8">
            <w:pPr>
              <w:jc w:val="center"/>
              <w:rPr>
                <w:rFonts w:ascii="Times New Roman" w:hAnsi="Times New Roman"/>
                <w:b/>
                <w:sz w:val="36"/>
              </w:rPr>
            </w:pPr>
            <w:r w:rsidRPr="00986E0A">
              <w:rPr>
                <w:rFonts w:ascii="Times New Roman" w:hAnsi="Times New Roman"/>
                <w:b/>
                <w:color w:val="000000"/>
                <w:sz w:val="24"/>
                <w:szCs w:val="20"/>
              </w:rPr>
              <w:t>Prayer requests and updates may be placed in the offering plate or shared with the Church Office.</w:t>
            </w:r>
          </w:p>
          <w:p w14:paraId="60C7F768" w14:textId="77777777" w:rsidR="00473721" w:rsidRDefault="00473721" w:rsidP="00B426C8">
            <w:pPr>
              <w:jc w:val="center"/>
              <w:rPr>
                <w:rFonts w:ascii="Times New Roman" w:hAnsi="Times New Roman"/>
                <w:b/>
                <w:i/>
                <w:color w:val="0F243E" w:themeColor="text2" w:themeShade="80"/>
                <w:sz w:val="28"/>
                <w:szCs w:val="28"/>
                <w:u w:val="single"/>
              </w:rPr>
            </w:pPr>
          </w:p>
          <w:p w14:paraId="726B4584" w14:textId="77777777" w:rsidR="00EE3139" w:rsidRDefault="00EE3139" w:rsidP="00292817">
            <w:pPr>
              <w:jc w:val="center"/>
              <w:rPr>
                <w:rFonts w:ascii="Times New Roman" w:hAnsi="Times New Roman"/>
                <w:b/>
                <w:i/>
                <w:color w:val="0F243E" w:themeColor="text2" w:themeShade="80"/>
                <w:sz w:val="28"/>
                <w:szCs w:val="28"/>
                <w:u w:val="single"/>
              </w:rPr>
            </w:pPr>
          </w:p>
          <w:p w14:paraId="1856D902" w14:textId="77777777" w:rsidR="00ED715F" w:rsidRDefault="00ED715F" w:rsidP="00292817">
            <w:pPr>
              <w:jc w:val="center"/>
              <w:rPr>
                <w:rFonts w:ascii="Times New Roman" w:hAnsi="Times New Roman"/>
                <w:b/>
                <w:i/>
                <w:color w:val="0F243E" w:themeColor="text2" w:themeShade="80"/>
                <w:sz w:val="28"/>
                <w:szCs w:val="28"/>
                <w:u w:val="single"/>
              </w:rPr>
            </w:pPr>
          </w:p>
          <w:p w14:paraId="04C3F691" w14:textId="77777777" w:rsidR="00EC0A67" w:rsidRDefault="00EC0A67" w:rsidP="00154AB7">
            <w:pPr>
              <w:tabs>
                <w:tab w:val="left" w:pos="270"/>
                <w:tab w:val="left" w:pos="900"/>
              </w:tabs>
              <w:rPr>
                <w:b/>
                <w:sz w:val="40"/>
                <w:szCs w:val="40"/>
              </w:rPr>
            </w:pPr>
          </w:p>
          <w:p w14:paraId="6CD6BD17" w14:textId="77777777" w:rsidR="00154AB7" w:rsidRDefault="00154AB7" w:rsidP="00154AB7">
            <w:pPr>
              <w:tabs>
                <w:tab w:val="left" w:pos="270"/>
                <w:tab w:val="left" w:pos="900"/>
              </w:tabs>
              <w:rPr>
                <w:b/>
                <w:sz w:val="40"/>
                <w:szCs w:val="40"/>
              </w:rPr>
            </w:pPr>
          </w:p>
          <w:p w14:paraId="56CFE589" w14:textId="77777777" w:rsidR="00154AB7" w:rsidRPr="00BF00B3" w:rsidRDefault="00154AB7" w:rsidP="00154AB7">
            <w:pPr>
              <w:tabs>
                <w:tab w:val="left" w:pos="270"/>
                <w:tab w:val="left" w:pos="900"/>
              </w:tabs>
              <w:rPr>
                <w:b/>
                <w:sz w:val="40"/>
                <w:szCs w:val="40"/>
              </w:rPr>
            </w:pPr>
          </w:p>
        </w:tc>
      </w:tr>
      <w:tr w:rsidR="00514538" w:rsidRPr="00D13CEF" w14:paraId="154DDDF9" w14:textId="77777777" w:rsidTr="008B1097">
        <w:trPr>
          <w:trHeight w:val="14096"/>
        </w:trPr>
        <w:tc>
          <w:tcPr>
            <w:tcW w:w="2515" w:type="dxa"/>
            <w:tcBorders>
              <w:top w:val="single" w:sz="2" w:space="0" w:color="435169"/>
              <w:left w:val="single" w:sz="2" w:space="0" w:color="435169"/>
              <w:bottom w:val="single" w:sz="2" w:space="0" w:color="435169"/>
              <w:right w:val="single" w:sz="2" w:space="0" w:color="435169"/>
            </w:tcBorders>
            <w:shd w:val="clear" w:color="auto" w:fill="C2D69B" w:themeFill="accent3" w:themeFillTint="99"/>
            <w:tcMar>
              <w:left w:w="216" w:type="dxa"/>
              <w:right w:w="216" w:type="dxa"/>
            </w:tcMar>
          </w:tcPr>
          <w:tbl>
            <w:tblPr>
              <w:tblStyle w:val="TableGrid"/>
              <w:tblpPr w:leftFromText="180" w:rightFromText="180" w:vertAnchor="page" w:horzAnchor="margin" w:tblpY="1"/>
              <w:tblOverlap w:val="never"/>
              <w:tblW w:w="2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1E0" w:firstRow="1" w:lastRow="1" w:firstColumn="1" w:lastColumn="1" w:noHBand="0" w:noVBand="0"/>
            </w:tblPr>
            <w:tblGrid>
              <w:gridCol w:w="2180"/>
            </w:tblGrid>
            <w:tr w:rsidR="006F01D9" w14:paraId="5FA551D2" w14:textId="77777777" w:rsidTr="002A0C0B">
              <w:tc>
                <w:tcPr>
                  <w:tcW w:w="2180" w:type="dxa"/>
                </w:tcPr>
                <w:p w14:paraId="6D2C82DD" w14:textId="7C8EE1C3" w:rsidR="006F01D9" w:rsidRDefault="006F01D9" w:rsidP="006F01D9">
                  <w:pPr>
                    <w:pStyle w:val="Quotation2Numbered"/>
                    <w:numPr>
                      <w:ilvl w:val="0"/>
                      <w:numId w:val="0"/>
                    </w:numPr>
                  </w:pPr>
                  <w:r>
                    <w:rPr>
                      <w:rFonts w:ascii="Arial" w:hAnsi="Arial" w:cs="Arial"/>
                      <w:noProof/>
                      <w:color w:val="0000FF"/>
                      <w:szCs w:val="18"/>
                    </w:rPr>
                    <w:lastRenderedPageBreak/>
                    <w:drawing>
                      <wp:inline distT="0" distB="0" distL="0" distR="0" wp14:anchorId="1E066708" wp14:editId="76AB5FFD">
                        <wp:extent cx="1365108" cy="819150"/>
                        <wp:effectExtent l="0" t="0" r="6985" b="0"/>
                        <wp:docPr id="2" name="Picture 2" descr="Fighting hunger.  Delivering hope.">
                          <a:hlinkClick xmlns:a="http://schemas.openxmlformats.org/drawingml/2006/main" r:id="rId16" tooltip="&quot;Fighting hunger.  Delivering h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hting hunger.  Delivering hope.">
                                  <a:hlinkClick r:id="rId16" tooltip="&quot;Fighting hunger.  Delivering hop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8133" cy="820965"/>
                                </a:xfrm>
                                <a:prstGeom prst="rect">
                                  <a:avLst/>
                                </a:prstGeom>
                                <a:noFill/>
                                <a:ln>
                                  <a:noFill/>
                                </a:ln>
                              </pic:spPr>
                            </pic:pic>
                          </a:graphicData>
                        </a:graphic>
                      </wp:inline>
                    </w:drawing>
                  </w:r>
                </w:p>
              </w:tc>
            </w:tr>
          </w:tbl>
          <w:p w14:paraId="6440BC21" w14:textId="77777777" w:rsidR="000A0C50" w:rsidRDefault="000A0C50" w:rsidP="00D20451"/>
          <w:p w14:paraId="227E2BD6" w14:textId="77777777" w:rsidR="00923EB5" w:rsidRDefault="00923EB5" w:rsidP="00D20451">
            <w:r>
              <w:rPr>
                <w:noProof/>
              </w:rPr>
              <mc:AlternateContent>
                <mc:Choice Requires="wps">
                  <w:drawing>
                    <wp:anchor distT="0" distB="0" distL="114300" distR="114300" simplePos="0" relativeHeight="251433472" behindDoc="0" locked="0" layoutInCell="1" allowOverlap="1" wp14:anchorId="278E750F" wp14:editId="1F2D7593">
                      <wp:simplePos x="0" y="0"/>
                      <wp:positionH relativeFrom="column">
                        <wp:posOffset>-23495</wp:posOffset>
                      </wp:positionH>
                      <wp:positionV relativeFrom="paragraph">
                        <wp:posOffset>87630</wp:posOffset>
                      </wp:positionV>
                      <wp:extent cx="1428750" cy="2800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0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E8D3E" w14:textId="77777777" w:rsidR="00502B21" w:rsidRPr="00874B71" w:rsidRDefault="00502B21" w:rsidP="00923EB5">
                                  <w:pPr>
                                    <w:rPr>
                                      <w:b/>
                                      <w:u w:val="single"/>
                                    </w:rPr>
                                  </w:pPr>
                                  <w:r>
                                    <w:rPr>
                                      <w:b/>
                                      <w:u w:val="single"/>
                                    </w:rPr>
                                    <w:t>APPLYING FOR A FOOD PANTRY CARD</w:t>
                                  </w:r>
                                </w:p>
                                <w:p w14:paraId="7D0D6D8B" w14:textId="77777777" w:rsidR="00502B21" w:rsidRDefault="00502B21" w:rsidP="00923EB5">
                                  <w:r>
                                    <w:t xml:space="preserve">If you know anyone who is in need of a Food Pantry card to receive services from the CPC Food Pantry, please refer them to Corbin’s United Effort (CUE). </w:t>
                                  </w:r>
                                </w:p>
                                <w:p w14:paraId="07306E87" w14:textId="77777777" w:rsidR="00502B21" w:rsidRDefault="00502B21" w:rsidP="00923EB5"/>
                                <w:p w14:paraId="680CDC6D" w14:textId="77777777" w:rsidR="00502B21" w:rsidRDefault="00502B21" w:rsidP="00923EB5">
                                  <w:pPr>
                                    <w:rPr>
                                      <w:b/>
                                    </w:rPr>
                                  </w:pPr>
                                  <w:r w:rsidRPr="00874B71">
                                    <w:rPr>
                                      <w:b/>
                                    </w:rPr>
                                    <w:t>CUE phone number – 606-528-7523</w:t>
                                  </w:r>
                                </w:p>
                                <w:p w14:paraId="507121F4" w14:textId="77777777" w:rsidR="00502B21" w:rsidRDefault="00502B21" w:rsidP="00923EB5">
                                  <w:pPr>
                                    <w:rPr>
                                      <w:b/>
                                    </w:rPr>
                                  </w:pPr>
                                </w:p>
                                <w:p w14:paraId="1F307E1C" w14:textId="77777777" w:rsidR="00502B21" w:rsidRDefault="00502B21" w:rsidP="004D5CE6">
                                  <w:pPr>
                                    <w:rPr>
                                      <w:b/>
                                    </w:rPr>
                                  </w:pPr>
                                  <w:r>
                                    <w:rPr>
                                      <w:b/>
                                    </w:rPr>
                                    <w:t>Hours of Operation</w:t>
                                  </w:r>
                                </w:p>
                                <w:p w14:paraId="2262C44D" w14:textId="77777777" w:rsidR="00502B21" w:rsidRDefault="00502B21" w:rsidP="004D5CE6">
                                  <w:pPr>
                                    <w:rPr>
                                      <w:b/>
                                    </w:rPr>
                                  </w:pPr>
                                  <w:r>
                                    <w:rPr>
                                      <w:b/>
                                    </w:rPr>
                                    <w:t>Tue - Thur</w:t>
                                  </w:r>
                                </w:p>
                                <w:p w14:paraId="4211866E" w14:textId="77777777" w:rsidR="00502B21" w:rsidRPr="00874B71" w:rsidRDefault="00502B21" w:rsidP="00923EB5">
                                  <w:pPr>
                                    <w:rPr>
                                      <w:b/>
                                    </w:rPr>
                                  </w:pPr>
                                  <w:r>
                                    <w:rPr>
                                      <w:b/>
                                    </w:rPr>
                                    <w:t>9:00am – 3:00pm</w:t>
                                  </w:r>
                                </w:p>
                                <w:p w14:paraId="355EF63D" w14:textId="77777777" w:rsidR="00502B21" w:rsidRDefault="00502B21" w:rsidP="00923E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8E750F" id="_x0000_t202" coordsize="21600,21600" o:spt="202" path="m,l,21600r21600,l21600,xe">
                      <v:stroke joinstyle="miter"/>
                      <v:path gradientshapeok="t" o:connecttype="rect"/>
                    </v:shapetype>
                    <v:shape id="Text Box 2" o:spid="_x0000_s1026" type="#_x0000_t202" style="position:absolute;margin-left:-1.85pt;margin-top:6.9pt;width:112.5pt;height:220.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" stroked="f">
                      <v:textbox>
                        <w:txbxContent>
                          <w:p w14:paraId="46CE8D3E" w14:textId="77777777" w:rsidR="00502B21" w:rsidRPr="00874B71" w:rsidRDefault="00502B21" w:rsidP="00923EB5">
                            <w:pPr>
                              <w:rPr>
                                <w:b/>
                                <w:u w:val="single"/>
                              </w:rPr>
                            </w:pPr>
                            <w:r>
                              <w:rPr>
                                <w:b/>
                                <w:u w:val="single"/>
                              </w:rPr>
                              <w:t>APPLYING FOR A FOOD PANTRY CARD</w:t>
                            </w:r>
                          </w:p>
                          <w:p w14:paraId="7D0D6D8B" w14:textId="77777777" w:rsidR="00502B21" w:rsidRDefault="00502B21" w:rsidP="00923EB5">
                            <w:r>
                              <w:t xml:space="preserve">If you know anyone who is in need of a Food Pantry card to receive services from the CPC Food Pantry, please refer them to Corbin’s United Effort (CUE). </w:t>
                            </w:r>
                          </w:p>
                          <w:p w14:paraId="07306E87" w14:textId="77777777" w:rsidR="00502B21" w:rsidRDefault="00502B21" w:rsidP="00923EB5"/>
                          <w:p w14:paraId="680CDC6D" w14:textId="77777777" w:rsidR="00502B21" w:rsidRDefault="00502B21" w:rsidP="00923EB5">
                            <w:pPr>
                              <w:rPr>
                                <w:b/>
                              </w:rPr>
                            </w:pPr>
                            <w:r w:rsidRPr="00874B71">
                              <w:rPr>
                                <w:b/>
                              </w:rPr>
                              <w:t>CUE phone number – 606-528-7523</w:t>
                            </w:r>
                          </w:p>
                          <w:p w14:paraId="507121F4" w14:textId="77777777" w:rsidR="00502B21" w:rsidRDefault="00502B21" w:rsidP="00923EB5">
                            <w:pPr>
                              <w:rPr>
                                <w:b/>
                              </w:rPr>
                            </w:pPr>
                          </w:p>
                          <w:p w14:paraId="1F307E1C" w14:textId="77777777" w:rsidR="00502B21" w:rsidRDefault="00502B21" w:rsidP="004D5CE6">
                            <w:pPr>
                              <w:rPr>
                                <w:b/>
                              </w:rPr>
                            </w:pPr>
                            <w:r>
                              <w:rPr>
                                <w:b/>
                              </w:rPr>
                              <w:t>Hours of Operation</w:t>
                            </w:r>
                          </w:p>
                          <w:p w14:paraId="2262C44D" w14:textId="77777777" w:rsidR="00502B21" w:rsidRDefault="00502B21" w:rsidP="004D5CE6">
                            <w:pPr>
                              <w:rPr>
                                <w:b/>
                              </w:rPr>
                            </w:pPr>
                            <w:r>
                              <w:rPr>
                                <w:b/>
                              </w:rPr>
                              <w:t>Tue - Thur</w:t>
                            </w:r>
                          </w:p>
                          <w:p w14:paraId="4211866E" w14:textId="77777777" w:rsidR="00502B21" w:rsidRPr="00874B71" w:rsidRDefault="00502B21" w:rsidP="00923EB5">
                            <w:pPr>
                              <w:rPr>
                                <w:b/>
                              </w:rPr>
                            </w:pPr>
                            <w:r>
                              <w:rPr>
                                <w:b/>
                              </w:rPr>
                              <w:t>9:00am – 3:00pm</w:t>
                            </w:r>
                          </w:p>
                          <w:p w14:paraId="355EF63D" w14:textId="77777777" w:rsidR="00502B21" w:rsidRDefault="00502B21" w:rsidP="00923EB5"/>
                        </w:txbxContent>
                      </v:textbox>
                    </v:shape>
                  </w:pict>
                </mc:Fallback>
              </mc:AlternateContent>
            </w:r>
          </w:p>
          <w:p w14:paraId="5D646F28" w14:textId="77777777" w:rsidR="00923EB5" w:rsidRDefault="00923EB5" w:rsidP="00D20451"/>
          <w:p w14:paraId="71093722" w14:textId="77777777" w:rsidR="00923EB5" w:rsidRDefault="00923EB5" w:rsidP="00D20451"/>
          <w:p w14:paraId="0994F8E2" w14:textId="77777777" w:rsidR="00923EB5" w:rsidRDefault="00923EB5" w:rsidP="00D20451"/>
          <w:p w14:paraId="331CAE60" w14:textId="77777777" w:rsidR="00923EB5" w:rsidRDefault="00923EB5" w:rsidP="00D20451"/>
          <w:p w14:paraId="6E5A5C28" w14:textId="77777777" w:rsidR="00923EB5" w:rsidRDefault="00923EB5" w:rsidP="00D20451"/>
          <w:p w14:paraId="1B8E6F15" w14:textId="77777777" w:rsidR="00923EB5" w:rsidRDefault="00923EB5" w:rsidP="00D20451"/>
          <w:p w14:paraId="4248388B" w14:textId="77777777" w:rsidR="00923EB5" w:rsidRDefault="00923EB5" w:rsidP="00D20451"/>
          <w:p w14:paraId="67AE0403" w14:textId="77777777" w:rsidR="00923EB5" w:rsidRDefault="00923EB5" w:rsidP="00D20451"/>
          <w:p w14:paraId="19DCC6ED" w14:textId="77777777" w:rsidR="00923EB5" w:rsidRDefault="00923EB5" w:rsidP="00D20451"/>
          <w:p w14:paraId="45C831C9" w14:textId="77777777" w:rsidR="004057F9" w:rsidRDefault="004057F9" w:rsidP="00D20451"/>
          <w:p w14:paraId="2C2AD4FF" w14:textId="77777777" w:rsidR="004057F9" w:rsidRDefault="004057F9" w:rsidP="00D20451"/>
          <w:p w14:paraId="023A0079" w14:textId="77777777" w:rsidR="004057F9" w:rsidRDefault="004057F9" w:rsidP="00D20451"/>
          <w:p w14:paraId="0630E087" w14:textId="77777777" w:rsidR="004057F9" w:rsidRDefault="004057F9" w:rsidP="004057F9">
            <w:pPr>
              <w:jc w:val="center"/>
            </w:pPr>
          </w:p>
          <w:p w14:paraId="1C2241DC" w14:textId="77777777" w:rsidR="00D940D1" w:rsidRDefault="00D940D1" w:rsidP="00D20451"/>
          <w:p w14:paraId="694562D6" w14:textId="77777777" w:rsidR="00D940D1" w:rsidRDefault="00D940D1" w:rsidP="00D20451"/>
          <w:p w14:paraId="25ED991A" w14:textId="77777777" w:rsidR="00D940D1" w:rsidRDefault="00D940D1" w:rsidP="00D20451"/>
          <w:p w14:paraId="27174513" w14:textId="77777777" w:rsidR="00D940D1" w:rsidRDefault="00D940D1" w:rsidP="00D20451"/>
          <w:p w14:paraId="42C1C072" w14:textId="77777777" w:rsidR="00923EB5" w:rsidRDefault="00923EB5" w:rsidP="00D20451"/>
          <w:p w14:paraId="1E00A763" w14:textId="77777777" w:rsidR="00923EB5" w:rsidRDefault="00923EB5" w:rsidP="00D20451"/>
          <w:p w14:paraId="1A224FDE" w14:textId="77777777" w:rsidR="00D940D1" w:rsidRDefault="00D940D1" w:rsidP="00D20451"/>
          <w:p w14:paraId="315EB564" w14:textId="77777777" w:rsidR="00D940D1" w:rsidRDefault="001C4473" w:rsidP="00D20451">
            <w:r>
              <w:rPr>
                <w:noProof/>
              </w:rPr>
              <w:pict w14:anchorId="07471E8A">
                <v:rect id="_x0000_i1025" alt="" style="width:104.15pt;height:.05pt;mso-width-percent:0;mso-height-percent:0;mso-width-percent:0;mso-height-percent:0" o:hrpct="266" o:hrstd="t" o:hr="t" fillcolor="#a0a0a0" stroked="f"/>
              </w:pict>
            </w:r>
          </w:p>
          <w:p w14:paraId="19618A95" w14:textId="77777777" w:rsidR="00D940D1" w:rsidRDefault="00ED715F" w:rsidP="00D20451">
            <w:r w:rsidRPr="007D4746">
              <w:rPr>
                <w:noProof/>
              </w:rPr>
              <mc:AlternateContent>
                <mc:Choice Requires="wps">
                  <w:drawing>
                    <wp:anchor distT="0" distB="0" distL="114300" distR="114300" simplePos="0" relativeHeight="251428352" behindDoc="0" locked="0" layoutInCell="1" allowOverlap="1" wp14:anchorId="77FAA48C" wp14:editId="65878BB0">
                      <wp:simplePos x="0" y="0"/>
                      <wp:positionH relativeFrom="page">
                        <wp:posOffset>101600</wp:posOffset>
                      </wp:positionH>
                      <wp:positionV relativeFrom="page">
                        <wp:posOffset>4283710</wp:posOffset>
                      </wp:positionV>
                      <wp:extent cx="1428750" cy="809625"/>
                      <wp:effectExtent l="0" t="0" r="0" b="952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039F" w14:textId="77777777" w:rsidR="00502B21" w:rsidRPr="00874B71" w:rsidRDefault="00502B21" w:rsidP="00294F9D">
                                  <w:pPr>
                                    <w:pStyle w:val="BodyText"/>
                                    <w:jc w:val="center"/>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A48C" id="Text Box 25" o:spid="_x0000_s1027" type="#_x0000_t202" style="position:absolute;margin-left:8pt;margin-top:337.3pt;width:112.5pt;height:63.75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ZfsQ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" filled="f" stroked="f">
                      <v:textbox inset="0,0,0,0">
                        <w:txbxContent>
                          <w:p w14:paraId="4267039F" w14:textId="77777777" w:rsidR="00502B21" w:rsidRPr="00874B71" w:rsidRDefault="00502B21" w:rsidP="00294F9D">
                            <w:pPr>
                              <w:pStyle w:val="BodyText"/>
                              <w:jc w:val="center"/>
                              <w:rPr>
                                <w:rFonts w:ascii="Times New Roman" w:hAnsi="Times New Roman"/>
                                <w:sz w:val="24"/>
                                <w:szCs w:val="24"/>
                              </w:rPr>
                            </w:pPr>
                          </w:p>
                        </w:txbxContent>
                      </v:textbox>
                      <w10:wrap anchorx="page" anchory="page"/>
                    </v:shape>
                  </w:pict>
                </mc:Fallback>
              </mc:AlternateContent>
            </w:r>
          </w:p>
          <w:p w14:paraId="4E0E3405" w14:textId="77777777" w:rsidR="00A31AA5" w:rsidRDefault="00A31AA5" w:rsidP="00D20451"/>
          <w:p w14:paraId="11EE7F02" w14:textId="77777777" w:rsidR="00A31AA5" w:rsidRDefault="00A31AA5" w:rsidP="00D20451"/>
          <w:p w14:paraId="058B2561" w14:textId="77777777" w:rsidR="00A31AA5" w:rsidRDefault="00A31AA5" w:rsidP="00D20451"/>
          <w:p w14:paraId="4625AFD0" w14:textId="77777777" w:rsidR="00A31AA5" w:rsidRDefault="00A31AA5" w:rsidP="00D20451"/>
          <w:p w14:paraId="2ED69388" w14:textId="77777777" w:rsidR="00A31AA5" w:rsidRDefault="00A31AA5" w:rsidP="00D20451"/>
          <w:p w14:paraId="78E6A17E" w14:textId="77777777" w:rsidR="00A31AA5" w:rsidRDefault="00A31AA5" w:rsidP="00D20451"/>
          <w:p w14:paraId="42CE5DDA" w14:textId="77777777" w:rsidR="00A31AA5" w:rsidRDefault="00A31AA5" w:rsidP="00D20451"/>
          <w:p w14:paraId="01F35070" w14:textId="77777777" w:rsidR="00A31AA5" w:rsidRDefault="00A31AA5" w:rsidP="00D20451"/>
          <w:p w14:paraId="6E617CCD" w14:textId="6610ABAC" w:rsidR="00A31AA5" w:rsidRDefault="00A31AA5" w:rsidP="00D20451"/>
          <w:p w14:paraId="2CFDB372" w14:textId="77777777" w:rsidR="00A31AA5" w:rsidRDefault="00A31AA5" w:rsidP="00D20451"/>
          <w:p w14:paraId="1BD9E745" w14:textId="77777777" w:rsidR="00A31AA5" w:rsidRDefault="00A31AA5" w:rsidP="00D20451"/>
          <w:p w14:paraId="118A0727" w14:textId="6DEC5830" w:rsidR="00923EB5" w:rsidRDefault="00923EB5" w:rsidP="00D20451">
            <w:pPr>
              <w:rPr>
                <w:noProof/>
              </w:rPr>
            </w:pPr>
          </w:p>
          <w:p w14:paraId="774128C6" w14:textId="2EBEBF60" w:rsidR="00662BC4" w:rsidRDefault="002834C2" w:rsidP="00D20451">
            <w:r>
              <w:rPr>
                <w:noProof/>
              </w:rPr>
              <w:drawing>
                <wp:anchor distT="0" distB="0" distL="114300" distR="114300" simplePos="0" relativeHeight="251930112" behindDoc="0" locked="0" layoutInCell="1" allowOverlap="1" wp14:anchorId="7C0A7059" wp14:editId="1898D390">
                  <wp:simplePos x="0" y="0"/>
                  <wp:positionH relativeFrom="margin">
                    <wp:posOffset>-135890</wp:posOffset>
                  </wp:positionH>
                  <wp:positionV relativeFrom="margin">
                    <wp:posOffset>6266180</wp:posOffset>
                  </wp:positionV>
                  <wp:extent cx="1543050" cy="13811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ents_12732a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050" cy="1381125"/>
                          </a:xfrm>
                          <a:prstGeom prst="rect">
                            <a:avLst/>
                          </a:prstGeom>
                        </pic:spPr>
                      </pic:pic>
                    </a:graphicData>
                  </a:graphic>
                  <wp14:sizeRelH relativeFrom="margin">
                    <wp14:pctWidth>0</wp14:pctWidth>
                  </wp14:sizeRelH>
                  <wp14:sizeRelV relativeFrom="margin">
                    <wp14:pctHeight>0</wp14:pctHeight>
                  </wp14:sizeRelV>
                </wp:anchor>
              </w:drawing>
            </w:r>
          </w:p>
          <w:p w14:paraId="19C62A52" w14:textId="28B47A26" w:rsidR="00A31AA5" w:rsidRDefault="00A31AA5" w:rsidP="00D20451"/>
          <w:p w14:paraId="62523EF7" w14:textId="03E70D8E" w:rsidR="009D403B" w:rsidRDefault="009D403B" w:rsidP="00D20451"/>
          <w:p w14:paraId="084665E5" w14:textId="50CA99DF" w:rsidR="009D403B" w:rsidRDefault="009D403B" w:rsidP="00D20451"/>
          <w:p w14:paraId="0FBFC5B4" w14:textId="38C5A8D5" w:rsidR="009D403B" w:rsidRDefault="009D403B" w:rsidP="00D20451"/>
          <w:p w14:paraId="4B10571E" w14:textId="7AD08014" w:rsidR="009D403B" w:rsidRDefault="009D403B" w:rsidP="00D20451"/>
          <w:p w14:paraId="4CEAF3BD" w14:textId="5E4B034F" w:rsidR="009D403B" w:rsidRDefault="009D403B" w:rsidP="00D20451"/>
          <w:p w14:paraId="6C956B54" w14:textId="77777777" w:rsidR="009D403B" w:rsidRDefault="009D403B" w:rsidP="00D20451"/>
          <w:p w14:paraId="3B437545" w14:textId="77777777" w:rsidR="009D403B" w:rsidRDefault="009D403B" w:rsidP="00D20451"/>
          <w:p w14:paraId="25F6A65E" w14:textId="77777777" w:rsidR="009D403B" w:rsidRDefault="009D403B" w:rsidP="00D20451"/>
          <w:p w14:paraId="025936E0" w14:textId="54832CB3" w:rsidR="00496BFC" w:rsidRDefault="00496BFC" w:rsidP="00D20451"/>
          <w:p w14:paraId="339AD0DE" w14:textId="741913A4" w:rsidR="009D403B" w:rsidRDefault="00AD2331" w:rsidP="00D20451">
            <w:r>
              <w:rPr>
                <w:noProof/>
              </w:rPr>
              <w:lastRenderedPageBreak/>
              <w:drawing>
                <wp:anchor distT="0" distB="0" distL="114300" distR="114300" simplePos="0" relativeHeight="251625472" behindDoc="0" locked="0" layoutInCell="1" allowOverlap="1" wp14:anchorId="0078C3D3" wp14:editId="0555B2EF">
                  <wp:simplePos x="0" y="0"/>
                  <wp:positionH relativeFrom="margin">
                    <wp:posOffset>-123190</wp:posOffset>
                  </wp:positionH>
                  <wp:positionV relativeFrom="margin">
                    <wp:posOffset>0</wp:posOffset>
                  </wp:positionV>
                  <wp:extent cx="1562100" cy="1219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un1c (1).jpg"/>
                          <pic:cNvPicPr/>
                        </pic:nvPicPr>
                        <pic:blipFill>
                          <a:blip r:embed="rId19">
                            <a:extLst>
                              <a:ext uri="{28A0092B-C50C-407E-A947-70E740481C1C}">
                                <a14:useLocalDpi xmlns:a14="http://schemas.microsoft.com/office/drawing/2010/main" val="0"/>
                              </a:ext>
                            </a:extLst>
                          </a:blip>
                          <a:stretch>
                            <a:fillRect/>
                          </a:stretch>
                        </pic:blipFill>
                        <pic:spPr>
                          <a:xfrm>
                            <a:off x="0" y="0"/>
                            <a:ext cx="1562100" cy="1219200"/>
                          </a:xfrm>
                          <a:prstGeom prst="rect">
                            <a:avLst/>
                          </a:prstGeom>
                        </pic:spPr>
                      </pic:pic>
                    </a:graphicData>
                  </a:graphic>
                  <wp14:sizeRelH relativeFrom="margin">
                    <wp14:pctWidth>0</wp14:pctWidth>
                  </wp14:sizeRelH>
                  <wp14:sizeRelV relativeFrom="margin">
                    <wp14:pctHeight>0</wp14:pctHeight>
                  </wp14:sizeRelV>
                </wp:anchor>
              </w:drawing>
            </w:r>
          </w:p>
          <w:p w14:paraId="554BB5E8" w14:textId="0E79DCD2" w:rsidR="00662BC4" w:rsidRDefault="00662BC4" w:rsidP="000D7272">
            <w:pPr>
              <w:ind w:left="-131" w:right="61"/>
            </w:pPr>
          </w:p>
          <w:p w14:paraId="79ECCFB7" w14:textId="0275979E" w:rsidR="002834C2" w:rsidRDefault="002834C2" w:rsidP="000D7272">
            <w:pPr>
              <w:ind w:left="-131" w:right="61"/>
            </w:pPr>
          </w:p>
          <w:p w14:paraId="0AD304D5" w14:textId="7C27B20D" w:rsidR="002834C2" w:rsidRDefault="002834C2" w:rsidP="000D7272">
            <w:pPr>
              <w:ind w:left="-131" w:right="61"/>
            </w:pPr>
          </w:p>
          <w:p w14:paraId="0CE996FF" w14:textId="5CFA2581" w:rsidR="002834C2" w:rsidRDefault="002834C2" w:rsidP="000D7272">
            <w:pPr>
              <w:ind w:left="-131" w:right="61"/>
            </w:pPr>
          </w:p>
          <w:p w14:paraId="78525D52" w14:textId="6FA85DB5" w:rsidR="002834C2" w:rsidRDefault="002834C2" w:rsidP="000D7272">
            <w:pPr>
              <w:ind w:left="-131" w:right="61"/>
            </w:pPr>
          </w:p>
          <w:p w14:paraId="548E6D48" w14:textId="0A359479" w:rsidR="00662BC4" w:rsidRDefault="00662BC4" w:rsidP="00D20451"/>
          <w:p w14:paraId="7703417D" w14:textId="430F36E1" w:rsidR="00662BC4" w:rsidRDefault="00662BC4" w:rsidP="00D20451"/>
          <w:p w14:paraId="52F44C8C" w14:textId="60795A6F" w:rsidR="00662BC4" w:rsidRDefault="00662BC4" w:rsidP="00D20451"/>
          <w:p w14:paraId="012985AF" w14:textId="294342D0" w:rsidR="00662BC4" w:rsidRDefault="00662BC4" w:rsidP="00D20451"/>
          <w:p w14:paraId="30FA307D" w14:textId="086E3445" w:rsidR="00662BC4" w:rsidRDefault="00662BC4" w:rsidP="00D20451"/>
          <w:p w14:paraId="092301CF" w14:textId="656190B6" w:rsidR="00662BC4" w:rsidRDefault="00662BC4" w:rsidP="00D20451"/>
          <w:p w14:paraId="1F090B60" w14:textId="54ADBBBA" w:rsidR="00662BC4" w:rsidRDefault="00662BC4" w:rsidP="00D20451"/>
          <w:p w14:paraId="3906214D" w14:textId="4FC85C16" w:rsidR="00662BC4" w:rsidRDefault="00662BC4" w:rsidP="00D20451"/>
          <w:p w14:paraId="3B386ABE" w14:textId="2CC0E9BF" w:rsidR="00662BC4" w:rsidRDefault="00662BC4" w:rsidP="00D20451"/>
          <w:p w14:paraId="7E63BC0F" w14:textId="6BA8D9FD" w:rsidR="00662BC4" w:rsidRDefault="00662BC4" w:rsidP="00D20451"/>
          <w:p w14:paraId="53327EC3" w14:textId="7832F118" w:rsidR="00662BC4" w:rsidRDefault="00662BC4" w:rsidP="00D20451"/>
          <w:p w14:paraId="5335EDA8" w14:textId="67A93C0E" w:rsidR="00662BC4" w:rsidRDefault="00662BC4" w:rsidP="00D20451"/>
          <w:p w14:paraId="56EB38AC" w14:textId="517CDF0F" w:rsidR="00662BC4" w:rsidRDefault="00662BC4" w:rsidP="00D20451"/>
          <w:p w14:paraId="18E9F4E1" w14:textId="2234D33B" w:rsidR="00662BC4" w:rsidRDefault="00662BC4" w:rsidP="00D20451"/>
          <w:p w14:paraId="62641FC5" w14:textId="35BF9515" w:rsidR="00662BC4" w:rsidRDefault="00662BC4" w:rsidP="00D20451"/>
          <w:p w14:paraId="3623C612" w14:textId="3647C946" w:rsidR="00662BC4" w:rsidRDefault="00662BC4" w:rsidP="00D20451"/>
          <w:p w14:paraId="157283E6" w14:textId="668482A8" w:rsidR="00662BC4" w:rsidRDefault="00662BC4" w:rsidP="00D20451"/>
          <w:p w14:paraId="653ABC7C" w14:textId="283C4389" w:rsidR="00662BC4" w:rsidRDefault="00662BC4" w:rsidP="00D20451"/>
          <w:p w14:paraId="195DC827" w14:textId="64C50849" w:rsidR="00662BC4" w:rsidRDefault="00662BC4" w:rsidP="00D20451"/>
          <w:p w14:paraId="3DD4313F" w14:textId="0366FD3B" w:rsidR="00662BC4" w:rsidRDefault="00662BC4" w:rsidP="00D20451"/>
          <w:p w14:paraId="107216C1" w14:textId="0BE9A529" w:rsidR="00662BC4" w:rsidRDefault="00662BC4" w:rsidP="00D20451"/>
          <w:p w14:paraId="03DFADED" w14:textId="2911A7CD" w:rsidR="00662BC4" w:rsidRDefault="00662BC4" w:rsidP="00D20451"/>
          <w:p w14:paraId="37201F56" w14:textId="224C6D0A" w:rsidR="00662BC4" w:rsidRDefault="00662BC4" w:rsidP="00D20451"/>
          <w:p w14:paraId="665EEF98" w14:textId="48E0A94C" w:rsidR="00662BC4" w:rsidRDefault="00662BC4" w:rsidP="00D20451"/>
          <w:p w14:paraId="631A93C0" w14:textId="365C73B3" w:rsidR="00662BC4" w:rsidRDefault="00662BC4" w:rsidP="00D20451"/>
          <w:p w14:paraId="0DA31E6B" w14:textId="15A4332B" w:rsidR="00662BC4" w:rsidRDefault="00662BC4" w:rsidP="00D20451"/>
          <w:p w14:paraId="0E0C1F1B" w14:textId="32694713" w:rsidR="000D483D" w:rsidRPr="00394238" w:rsidRDefault="000D483D" w:rsidP="00E57789"/>
          <w:p w14:paraId="0211F999" w14:textId="6D7F3EE0" w:rsidR="000D483D" w:rsidRDefault="000D483D" w:rsidP="00E57789">
            <w:pPr>
              <w:rPr>
                <w:rFonts w:ascii="Times New Roman" w:hAnsi="Times New Roman"/>
                <w:b/>
                <w:sz w:val="22"/>
              </w:rPr>
            </w:pPr>
          </w:p>
          <w:p w14:paraId="06A10B32" w14:textId="6E149615" w:rsidR="000D483D" w:rsidRDefault="000D483D" w:rsidP="00E57789">
            <w:pPr>
              <w:rPr>
                <w:rFonts w:ascii="Times New Roman" w:hAnsi="Times New Roman"/>
                <w:b/>
                <w:sz w:val="22"/>
              </w:rPr>
            </w:pPr>
          </w:p>
          <w:p w14:paraId="6B3741E0" w14:textId="7523120B" w:rsidR="000D483D" w:rsidRDefault="000D483D" w:rsidP="00E57789">
            <w:pPr>
              <w:rPr>
                <w:rFonts w:ascii="Times New Roman" w:hAnsi="Times New Roman"/>
                <w:b/>
                <w:sz w:val="22"/>
              </w:rPr>
            </w:pPr>
          </w:p>
          <w:p w14:paraId="41E70E80" w14:textId="1785F14C" w:rsidR="000D483D" w:rsidRDefault="000D483D" w:rsidP="00E57789">
            <w:pPr>
              <w:rPr>
                <w:rFonts w:ascii="Times New Roman" w:hAnsi="Times New Roman"/>
                <w:b/>
                <w:sz w:val="22"/>
              </w:rPr>
            </w:pPr>
          </w:p>
          <w:p w14:paraId="582410DA" w14:textId="2F391B44" w:rsidR="000D483D" w:rsidRDefault="000D483D" w:rsidP="00E57789">
            <w:pPr>
              <w:rPr>
                <w:rFonts w:ascii="Times New Roman" w:hAnsi="Times New Roman"/>
                <w:b/>
                <w:sz w:val="22"/>
              </w:rPr>
            </w:pPr>
          </w:p>
          <w:p w14:paraId="7AA7588D" w14:textId="3326F096" w:rsidR="00BF1D67" w:rsidRDefault="00BF1D67" w:rsidP="00E57789">
            <w:pPr>
              <w:rPr>
                <w:rFonts w:ascii="Times New Roman" w:hAnsi="Times New Roman"/>
                <w:b/>
                <w:sz w:val="22"/>
              </w:rPr>
            </w:pPr>
          </w:p>
          <w:p w14:paraId="00FD25DE" w14:textId="158BD337" w:rsidR="00BF1D67" w:rsidRDefault="00BF1D67" w:rsidP="00E57789">
            <w:pPr>
              <w:rPr>
                <w:rFonts w:ascii="Times New Roman" w:hAnsi="Times New Roman"/>
                <w:b/>
                <w:sz w:val="22"/>
              </w:rPr>
            </w:pPr>
          </w:p>
          <w:p w14:paraId="0AA266E1" w14:textId="0D1EBE65" w:rsidR="00BF1D67" w:rsidRDefault="00BF1D67" w:rsidP="00E57789">
            <w:pPr>
              <w:rPr>
                <w:rFonts w:ascii="Times New Roman" w:hAnsi="Times New Roman"/>
                <w:b/>
                <w:sz w:val="22"/>
              </w:rPr>
            </w:pPr>
          </w:p>
          <w:p w14:paraId="1351862E" w14:textId="777E982B" w:rsidR="00BF1D67" w:rsidRDefault="00BF1D67" w:rsidP="00E57789">
            <w:pPr>
              <w:rPr>
                <w:rFonts w:ascii="Times New Roman" w:hAnsi="Times New Roman"/>
                <w:b/>
                <w:sz w:val="22"/>
              </w:rPr>
            </w:pPr>
          </w:p>
          <w:p w14:paraId="399559C8" w14:textId="65794FC2" w:rsidR="00BF1D67" w:rsidRDefault="00BF1D67" w:rsidP="00E57789">
            <w:pPr>
              <w:rPr>
                <w:rFonts w:ascii="Times New Roman" w:hAnsi="Times New Roman"/>
                <w:b/>
                <w:sz w:val="22"/>
              </w:rPr>
            </w:pPr>
          </w:p>
          <w:p w14:paraId="31A21F4B" w14:textId="4141B4F1" w:rsidR="00BF1D67" w:rsidRDefault="00BF1D67" w:rsidP="00E57789">
            <w:pPr>
              <w:rPr>
                <w:rFonts w:ascii="Times New Roman" w:hAnsi="Times New Roman"/>
                <w:b/>
                <w:sz w:val="22"/>
              </w:rPr>
            </w:pPr>
          </w:p>
          <w:p w14:paraId="339742EF" w14:textId="235C85DE" w:rsidR="00BF1D67" w:rsidRDefault="00BF1D67" w:rsidP="00E57789">
            <w:pPr>
              <w:rPr>
                <w:rFonts w:ascii="Times New Roman" w:hAnsi="Times New Roman"/>
                <w:b/>
                <w:sz w:val="22"/>
              </w:rPr>
            </w:pPr>
          </w:p>
          <w:p w14:paraId="4CEF97A0" w14:textId="51C3883D" w:rsidR="00BF1D67" w:rsidRDefault="00BF1D67" w:rsidP="00E57789">
            <w:pPr>
              <w:rPr>
                <w:rFonts w:ascii="Times New Roman" w:hAnsi="Times New Roman"/>
                <w:b/>
                <w:sz w:val="22"/>
              </w:rPr>
            </w:pPr>
          </w:p>
          <w:p w14:paraId="116FF036" w14:textId="3D3452C3" w:rsidR="00394238" w:rsidRDefault="00394238" w:rsidP="00394238">
            <w:pPr>
              <w:jc w:val="center"/>
              <w:rPr>
                <w:rFonts w:ascii="Georgia" w:hAnsi="Georgia"/>
                <w:sz w:val="28"/>
              </w:rPr>
            </w:pPr>
          </w:p>
          <w:p w14:paraId="0E5F0416" w14:textId="33AADCDD" w:rsidR="00394238" w:rsidRDefault="00394238" w:rsidP="00394238">
            <w:pPr>
              <w:jc w:val="center"/>
              <w:rPr>
                <w:rFonts w:ascii="Georgia" w:hAnsi="Georgia"/>
                <w:sz w:val="28"/>
              </w:rPr>
            </w:pPr>
          </w:p>
          <w:p w14:paraId="6E2C89DE" w14:textId="3E6D0F2D" w:rsidR="00394238" w:rsidRDefault="00394238" w:rsidP="00394238">
            <w:pPr>
              <w:jc w:val="center"/>
              <w:rPr>
                <w:rFonts w:ascii="Georgia" w:hAnsi="Georgia"/>
                <w:sz w:val="28"/>
              </w:rPr>
            </w:pPr>
          </w:p>
          <w:p w14:paraId="3DB20D99" w14:textId="77777777" w:rsidR="00394238" w:rsidRDefault="00394238" w:rsidP="00394238">
            <w:pPr>
              <w:jc w:val="center"/>
              <w:rPr>
                <w:rFonts w:ascii="Georgia" w:hAnsi="Georgia"/>
                <w:sz w:val="28"/>
              </w:rPr>
            </w:pPr>
          </w:p>
          <w:p w14:paraId="72C07B79" w14:textId="7998B0DA" w:rsidR="00394238" w:rsidRDefault="00394238" w:rsidP="00394238">
            <w:pPr>
              <w:jc w:val="center"/>
              <w:rPr>
                <w:rFonts w:ascii="Georgia" w:hAnsi="Georgia"/>
                <w:sz w:val="28"/>
              </w:rPr>
            </w:pPr>
          </w:p>
          <w:p w14:paraId="5D4DC971" w14:textId="6851A679" w:rsidR="00394238" w:rsidRDefault="00AD2331" w:rsidP="00394238">
            <w:pPr>
              <w:jc w:val="center"/>
              <w:rPr>
                <w:rFonts w:ascii="Georgia" w:hAnsi="Georgia"/>
                <w:sz w:val="28"/>
              </w:rPr>
            </w:pPr>
            <w:r>
              <w:rPr>
                <w:noProof/>
              </w:rPr>
              <w:lastRenderedPageBreak/>
              <w:drawing>
                <wp:anchor distT="0" distB="0" distL="114300" distR="114300" simplePos="0" relativeHeight="251592704" behindDoc="0" locked="0" layoutInCell="1" allowOverlap="1" wp14:anchorId="6009CF04" wp14:editId="1BCD40F4">
                  <wp:simplePos x="0" y="0"/>
                  <wp:positionH relativeFrom="margin">
                    <wp:posOffset>-132080</wp:posOffset>
                  </wp:positionH>
                  <wp:positionV relativeFrom="margin">
                    <wp:posOffset>0</wp:posOffset>
                  </wp:positionV>
                  <wp:extent cx="1581150" cy="1381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ents_12732a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1150" cy="1381125"/>
                          </a:xfrm>
                          <a:prstGeom prst="rect">
                            <a:avLst/>
                          </a:prstGeom>
                        </pic:spPr>
                      </pic:pic>
                    </a:graphicData>
                  </a:graphic>
                  <wp14:sizeRelH relativeFrom="margin">
                    <wp14:pctWidth>0</wp14:pctWidth>
                  </wp14:sizeRelH>
                  <wp14:sizeRelV relativeFrom="margin">
                    <wp14:pctHeight>0</wp14:pctHeight>
                  </wp14:sizeRelV>
                </wp:anchor>
              </w:drawing>
            </w:r>
          </w:p>
          <w:p w14:paraId="0C35D0E4" w14:textId="725A9CEE" w:rsidR="00394238" w:rsidRDefault="00394238" w:rsidP="00394238">
            <w:pPr>
              <w:jc w:val="center"/>
              <w:rPr>
                <w:rFonts w:ascii="Georgia" w:hAnsi="Georgia"/>
                <w:sz w:val="28"/>
              </w:rPr>
            </w:pPr>
          </w:p>
          <w:p w14:paraId="079B7055" w14:textId="756BE2F5" w:rsidR="00394238" w:rsidRDefault="00394238" w:rsidP="00394238">
            <w:pPr>
              <w:jc w:val="center"/>
              <w:rPr>
                <w:rFonts w:ascii="Georgia" w:hAnsi="Georgia"/>
                <w:sz w:val="28"/>
              </w:rPr>
            </w:pPr>
          </w:p>
          <w:p w14:paraId="71311483" w14:textId="1697C4CD" w:rsidR="00394238" w:rsidRDefault="00394238" w:rsidP="00394238">
            <w:pPr>
              <w:jc w:val="center"/>
              <w:rPr>
                <w:rFonts w:ascii="Georgia" w:hAnsi="Georgia"/>
                <w:sz w:val="28"/>
              </w:rPr>
            </w:pPr>
          </w:p>
          <w:p w14:paraId="02ECE92B" w14:textId="3A79C4CB" w:rsidR="00394238" w:rsidRDefault="00394238" w:rsidP="00394238">
            <w:pPr>
              <w:jc w:val="center"/>
              <w:rPr>
                <w:rFonts w:ascii="Georgia" w:hAnsi="Georgia"/>
                <w:sz w:val="28"/>
              </w:rPr>
            </w:pPr>
          </w:p>
          <w:p w14:paraId="55B9C899" w14:textId="77084432" w:rsidR="00394238" w:rsidRDefault="00394238" w:rsidP="00394238">
            <w:pPr>
              <w:jc w:val="center"/>
              <w:rPr>
                <w:rFonts w:ascii="Georgia" w:hAnsi="Georgia"/>
                <w:sz w:val="28"/>
              </w:rPr>
            </w:pPr>
          </w:p>
          <w:p w14:paraId="53517558" w14:textId="46BFFE36" w:rsidR="00394238" w:rsidRDefault="00394238" w:rsidP="00394238">
            <w:pPr>
              <w:jc w:val="center"/>
              <w:rPr>
                <w:rFonts w:ascii="Georgia" w:hAnsi="Georgia"/>
                <w:sz w:val="28"/>
              </w:rPr>
            </w:pPr>
          </w:p>
          <w:p w14:paraId="770F80B0" w14:textId="4D4E6D66" w:rsidR="00394238" w:rsidRDefault="00394238" w:rsidP="00394238">
            <w:pPr>
              <w:jc w:val="center"/>
              <w:rPr>
                <w:rFonts w:ascii="Georgia" w:hAnsi="Georgia"/>
                <w:sz w:val="28"/>
              </w:rPr>
            </w:pPr>
          </w:p>
          <w:p w14:paraId="28C8EA55" w14:textId="49C8A057" w:rsidR="00394238" w:rsidRDefault="00394238" w:rsidP="00394238">
            <w:pPr>
              <w:jc w:val="center"/>
              <w:rPr>
                <w:rFonts w:ascii="Georgia" w:hAnsi="Georgia"/>
                <w:sz w:val="28"/>
              </w:rPr>
            </w:pPr>
          </w:p>
          <w:p w14:paraId="3ED2853D" w14:textId="35CCB8BA" w:rsidR="00394238" w:rsidRDefault="00394238" w:rsidP="00394238">
            <w:pPr>
              <w:jc w:val="center"/>
              <w:rPr>
                <w:rFonts w:ascii="Georgia" w:hAnsi="Georgia"/>
                <w:sz w:val="28"/>
              </w:rPr>
            </w:pPr>
          </w:p>
          <w:p w14:paraId="2D4E3E24" w14:textId="38968F59" w:rsidR="00394238" w:rsidRDefault="00394238" w:rsidP="00394238">
            <w:pPr>
              <w:jc w:val="center"/>
              <w:rPr>
                <w:rFonts w:ascii="Georgia" w:hAnsi="Georgia"/>
                <w:sz w:val="28"/>
              </w:rPr>
            </w:pPr>
          </w:p>
          <w:p w14:paraId="2DB2C1C6" w14:textId="31E84732" w:rsidR="00394238" w:rsidRDefault="00394238" w:rsidP="00394238">
            <w:pPr>
              <w:jc w:val="center"/>
              <w:rPr>
                <w:rFonts w:ascii="Georgia" w:hAnsi="Georgia"/>
                <w:sz w:val="28"/>
              </w:rPr>
            </w:pPr>
          </w:p>
          <w:p w14:paraId="11F378E1" w14:textId="4F3816C8" w:rsidR="002834C2" w:rsidRDefault="002834C2" w:rsidP="00656AFE">
            <w:pPr>
              <w:rPr>
                <w:rFonts w:ascii="Georgia" w:hAnsi="Georgia"/>
                <w:sz w:val="28"/>
              </w:rPr>
            </w:pPr>
          </w:p>
          <w:p w14:paraId="4470FAAC" w14:textId="77777777" w:rsidR="002834C2" w:rsidRDefault="002834C2" w:rsidP="00394238">
            <w:pPr>
              <w:jc w:val="center"/>
              <w:rPr>
                <w:rFonts w:ascii="Georgia" w:hAnsi="Georgia"/>
                <w:sz w:val="28"/>
              </w:rPr>
            </w:pPr>
          </w:p>
          <w:p w14:paraId="3D4D7565" w14:textId="77777777" w:rsidR="002834C2" w:rsidRDefault="002834C2" w:rsidP="00394238">
            <w:pPr>
              <w:jc w:val="center"/>
              <w:rPr>
                <w:rFonts w:ascii="Georgia" w:hAnsi="Georgia"/>
                <w:sz w:val="28"/>
              </w:rPr>
            </w:pPr>
          </w:p>
          <w:p w14:paraId="5F9D8685" w14:textId="405DAFF0" w:rsidR="002834C2" w:rsidRDefault="002834C2" w:rsidP="00394238">
            <w:pPr>
              <w:jc w:val="center"/>
              <w:rPr>
                <w:rFonts w:ascii="Georgia" w:hAnsi="Georgia"/>
                <w:sz w:val="28"/>
              </w:rPr>
            </w:pPr>
          </w:p>
          <w:p w14:paraId="393E8C8F" w14:textId="77777777" w:rsidR="002834C2" w:rsidRDefault="002834C2" w:rsidP="00394238">
            <w:pPr>
              <w:jc w:val="center"/>
              <w:rPr>
                <w:rFonts w:ascii="Georgia" w:hAnsi="Georgia"/>
                <w:sz w:val="28"/>
              </w:rPr>
            </w:pPr>
          </w:p>
          <w:p w14:paraId="2FA32789" w14:textId="3A3EB577" w:rsidR="002834C2" w:rsidRDefault="002834C2" w:rsidP="00394238">
            <w:pPr>
              <w:jc w:val="center"/>
              <w:rPr>
                <w:rFonts w:ascii="Georgia" w:hAnsi="Georgia"/>
                <w:sz w:val="28"/>
              </w:rPr>
            </w:pPr>
          </w:p>
          <w:p w14:paraId="21308797" w14:textId="77777777" w:rsidR="002834C2" w:rsidRDefault="002834C2" w:rsidP="00394238">
            <w:pPr>
              <w:jc w:val="center"/>
              <w:rPr>
                <w:rFonts w:ascii="Georgia" w:hAnsi="Georgia"/>
                <w:sz w:val="28"/>
              </w:rPr>
            </w:pPr>
          </w:p>
          <w:p w14:paraId="7D8D5332" w14:textId="6BADD705" w:rsidR="002834C2" w:rsidRDefault="002834C2" w:rsidP="00394238">
            <w:pPr>
              <w:jc w:val="center"/>
              <w:rPr>
                <w:rFonts w:ascii="Georgia" w:hAnsi="Georgia"/>
                <w:sz w:val="28"/>
              </w:rPr>
            </w:pPr>
          </w:p>
          <w:p w14:paraId="31BDAE82" w14:textId="08B45723" w:rsidR="002834C2" w:rsidRDefault="002834C2" w:rsidP="00394238">
            <w:pPr>
              <w:jc w:val="center"/>
              <w:rPr>
                <w:rFonts w:ascii="Georgia" w:hAnsi="Georgia"/>
                <w:sz w:val="28"/>
              </w:rPr>
            </w:pPr>
          </w:p>
          <w:p w14:paraId="54DC891E" w14:textId="1E0AC464" w:rsidR="002834C2" w:rsidRDefault="002834C2" w:rsidP="00394238">
            <w:pPr>
              <w:jc w:val="center"/>
              <w:rPr>
                <w:rFonts w:ascii="Georgia" w:hAnsi="Georgia"/>
                <w:sz w:val="28"/>
              </w:rPr>
            </w:pPr>
          </w:p>
          <w:p w14:paraId="2B852036" w14:textId="14F7E864" w:rsidR="002834C2" w:rsidRDefault="002834C2" w:rsidP="00394238">
            <w:pPr>
              <w:jc w:val="center"/>
              <w:rPr>
                <w:rFonts w:ascii="Georgia" w:hAnsi="Georgia"/>
                <w:sz w:val="28"/>
              </w:rPr>
            </w:pPr>
          </w:p>
          <w:p w14:paraId="2D318911" w14:textId="1DA054BD" w:rsidR="002834C2" w:rsidRDefault="002834C2" w:rsidP="00394238">
            <w:pPr>
              <w:jc w:val="center"/>
              <w:rPr>
                <w:rFonts w:ascii="Georgia" w:hAnsi="Georgia"/>
                <w:sz w:val="28"/>
              </w:rPr>
            </w:pPr>
          </w:p>
          <w:p w14:paraId="606415A9" w14:textId="42B1906C" w:rsidR="002834C2" w:rsidRDefault="002834C2" w:rsidP="00394238">
            <w:pPr>
              <w:jc w:val="center"/>
              <w:rPr>
                <w:rFonts w:ascii="Georgia" w:hAnsi="Georgia"/>
                <w:sz w:val="28"/>
              </w:rPr>
            </w:pPr>
          </w:p>
          <w:p w14:paraId="7A9FCEFB" w14:textId="15817070" w:rsidR="002834C2" w:rsidRDefault="002834C2" w:rsidP="00394238">
            <w:pPr>
              <w:jc w:val="center"/>
              <w:rPr>
                <w:rFonts w:ascii="Georgia" w:hAnsi="Georgia"/>
                <w:sz w:val="28"/>
              </w:rPr>
            </w:pPr>
          </w:p>
          <w:p w14:paraId="5FD4642D" w14:textId="51E179D9" w:rsidR="002834C2" w:rsidRDefault="002834C2" w:rsidP="00394238">
            <w:pPr>
              <w:jc w:val="center"/>
              <w:rPr>
                <w:rFonts w:ascii="Georgia" w:hAnsi="Georgia"/>
                <w:sz w:val="28"/>
              </w:rPr>
            </w:pPr>
          </w:p>
          <w:p w14:paraId="7213E8E3" w14:textId="77777777" w:rsidR="002834C2" w:rsidRDefault="002834C2" w:rsidP="00394238">
            <w:pPr>
              <w:jc w:val="center"/>
              <w:rPr>
                <w:rFonts w:ascii="Georgia" w:hAnsi="Georgia"/>
                <w:sz w:val="28"/>
              </w:rPr>
            </w:pPr>
          </w:p>
          <w:p w14:paraId="00DA44CE" w14:textId="77777777" w:rsidR="002834C2" w:rsidRDefault="002834C2" w:rsidP="00394238">
            <w:pPr>
              <w:jc w:val="center"/>
              <w:rPr>
                <w:rFonts w:ascii="Georgia" w:hAnsi="Georgia"/>
                <w:sz w:val="28"/>
              </w:rPr>
            </w:pPr>
          </w:p>
          <w:p w14:paraId="508E3B85" w14:textId="77777777" w:rsidR="002834C2" w:rsidRDefault="002834C2" w:rsidP="00394238">
            <w:pPr>
              <w:jc w:val="center"/>
              <w:rPr>
                <w:rFonts w:ascii="Georgia" w:hAnsi="Georgia"/>
                <w:sz w:val="28"/>
              </w:rPr>
            </w:pPr>
          </w:p>
          <w:p w14:paraId="7B8E4F5B" w14:textId="12391B54" w:rsidR="002834C2" w:rsidRDefault="002834C2" w:rsidP="00394238">
            <w:pPr>
              <w:jc w:val="center"/>
              <w:rPr>
                <w:rFonts w:ascii="Georgia" w:hAnsi="Georgia"/>
                <w:sz w:val="28"/>
              </w:rPr>
            </w:pPr>
          </w:p>
          <w:p w14:paraId="1D874CE6" w14:textId="241AC8AC" w:rsidR="002834C2" w:rsidRDefault="002834C2" w:rsidP="00394238">
            <w:pPr>
              <w:jc w:val="center"/>
              <w:rPr>
                <w:rFonts w:ascii="Georgia" w:hAnsi="Georgia"/>
                <w:sz w:val="28"/>
              </w:rPr>
            </w:pPr>
          </w:p>
          <w:p w14:paraId="6A9DCA53" w14:textId="32140B93" w:rsidR="002834C2" w:rsidRDefault="002834C2" w:rsidP="00394238">
            <w:pPr>
              <w:jc w:val="center"/>
              <w:rPr>
                <w:rFonts w:ascii="Georgia" w:hAnsi="Georgia"/>
                <w:sz w:val="28"/>
              </w:rPr>
            </w:pPr>
          </w:p>
          <w:p w14:paraId="4267C9E3" w14:textId="3CD5536F" w:rsidR="002834C2" w:rsidRDefault="002834C2" w:rsidP="00394238">
            <w:pPr>
              <w:jc w:val="center"/>
              <w:rPr>
                <w:rFonts w:ascii="Georgia" w:hAnsi="Georgia"/>
                <w:sz w:val="28"/>
              </w:rPr>
            </w:pPr>
          </w:p>
          <w:p w14:paraId="22B8ED59" w14:textId="6673228F" w:rsidR="002834C2" w:rsidRDefault="002834C2" w:rsidP="00394238">
            <w:pPr>
              <w:jc w:val="center"/>
              <w:rPr>
                <w:rFonts w:ascii="Georgia" w:hAnsi="Georgia"/>
                <w:sz w:val="28"/>
              </w:rPr>
            </w:pPr>
          </w:p>
          <w:p w14:paraId="2B7627AE" w14:textId="42085898" w:rsidR="002834C2" w:rsidRDefault="002834C2" w:rsidP="00394238">
            <w:pPr>
              <w:jc w:val="center"/>
              <w:rPr>
                <w:rFonts w:ascii="Georgia" w:hAnsi="Georgia"/>
                <w:sz w:val="28"/>
              </w:rPr>
            </w:pPr>
          </w:p>
          <w:p w14:paraId="6EDD0876" w14:textId="394766DA" w:rsidR="002834C2" w:rsidRDefault="002834C2" w:rsidP="00394238">
            <w:pPr>
              <w:jc w:val="center"/>
              <w:rPr>
                <w:rFonts w:ascii="Georgia" w:hAnsi="Georgia"/>
                <w:sz w:val="28"/>
              </w:rPr>
            </w:pPr>
          </w:p>
          <w:p w14:paraId="309A974C" w14:textId="2151FD80" w:rsidR="002834C2" w:rsidRDefault="002834C2" w:rsidP="00394238">
            <w:pPr>
              <w:jc w:val="center"/>
              <w:rPr>
                <w:rFonts w:ascii="Georgia" w:hAnsi="Georgia"/>
                <w:sz w:val="28"/>
              </w:rPr>
            </w:pPr>
          </w:p>
          <w:p w14:paraId="35AAFEF9" w14:textId="0ADEF500" w:rsidR="002834C2" w:rsidRDefault="00953F11" w:rsidP="00394238">
            <w:pPr>
              <w:jc w:val="center"/>
              <w:rPr>
                <w:rFonts w:ascii="Georgia" w:hAnsi="Georgia"/>
                <w:sz w:val="28"/>
              </w:rPr>
            </w:pPr>
            <w:r>
              <w:rPr>
                <w:noProof/>
              </w:rPr>
              <w:lastRenderedPageBreak/>
              <w:drawing>
                <wp:anchor distT="0" distB="0" distL="114300" distR="114300" simplePos="0" relativeHeight="251790336" behindDoc="0" locked="0" layoutInCell="1" allowOverlap="1" wp14:anchorId="0CC4A621" wp14:editId="63A6646A">
                  <wp:simplePos x="0" y="0"/>
                  <wp:positionH relativeFrom="margin">
                    <wp:posOffset>-103505</wp:posOffset>
                  </wp:positionH>
                  <wp:positionV relativeFrom="margin">
                    <wp:posOffset>0</wp:posOffset>
                  </wp:positionV>
                  <wp:extent cx="1562100" cy="1219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un1c (1).jpg"/>
                          <pic:cNvPicPr/>
                        </pic:nvPicPr>
                        <pic:blipFill>
                          <a:blip r:embed="rId19">
                            <a:extLst>
                              <a:ext uri="{28A0092B-C50C-407E-A947-70E740481C1C}">
                                <a14:useLocalDpi xmlns:a14="http://schemas.microsoft.com/office/drawing/2010/main" val="0"/>
                              </a:ext>
                            </a:extLst>
                          </a:blip>
                          <a:stretch>
                            <a:fillRect/>
                          </a:stretch>
                        </pic:blipFill>
                        <pic:spPr>
                          <a:xfrm>
                            <a:off x="0" y="0"/>
                            <a:ext cx="1562100" cy="1219200"/>
                          </a:xfrm>
                          <a:prstGeom prst="rect">
                            <a:avLst/>
                          </a:prstGeom>
                        </pic:spPr>
                      </pic:pic>
                    </a:graphicData>
                  </a:graphic>
                  <wp14:sizeRelH relativeFrom="margin">
                    <wp14:pctWidth>0</wp14:pctWidth>
                  </wp14:sizeRelH>
                  <wp14:sizeRelV relativeFrom="margin">
                    <wp14:pctHeight>0</wp14:pctHeight>
                  </wp14:sizeRelV>
                </wp:anchor>
              </w:drawing>
            </w:r>
          </w:p>
          <w:p w14:paraId="7C04716B" w14:textId="7D7BA111" w:rsidR="002834C2" w:rsidRDefault="002834C2" w:rsidP="00394238">
            <w:pPr>
              <w:jc w:val="center"/>
              <w:rPr>
                <w:rFonts w:ascii="Georgia" w:hAnsi="Georgia"/>
                <w:sz w:val="28"/>
              </w:rPr>
            </w:pPr>
          </w:p>
          <w:p w14:paraId="51800357" w14:textId="76E69214" w:rsidR="002834C2" w:rsidRDefault="002834C2" w:rsidP="00394238">
            <w:pPr>
              <w:jc w:val="center"/>
              <w:rPr>
                <w:rFonts w:ascii="Georgia" w:hAnsi="Georgia"/>
                <w:sz w:val="28"/>
              </w:rPr>
            </w:pPr>
          </w:p>
          <w:p w14:paraId="370D08FB" w14:textId="4106CF98" w:rsidR="002834C2" w:rsidRDefault="002834C2" w:rsidP="00394238">
            <w:pPr>
              <w:jc w:val="center"/>
              <w:rPr>
                <w:rFonts w:ascii="Georgia" w:hAnsi="Georgia"/>
                <w:sz w:val="28"/>
              </w:rPr>
            </w:pPr>
          </w:p>
          <w:p w14:paraId="0A1E6000" w14:textId="32985642" w:rsidR="002834C2" w:rsidRDefault="002834C2" w:rsidP="00394238">
            <w:pPr>
              <w:jc w:val="center"/>
              <w:rPr>
                <w:rFonts w:ascii="Georgia" w:hAnsi="Georgia"/>
                <w:sz w:val="28"/>
              </w:rPr>
            </w:pPr>
          </w:p>
          <w:p w14:paraId="4A55992C" w14:textId="17ADA157" w:rsidR="002834C2" w:rsidRDefault="002834C2" w:rsidP="00394238">
            <w:pPr>
              <w:jc w:val="center"/>
              <w:rPr>
                <w:rFonts w:ascii="Georgia" w:hAnsi="Georgia"/>
                <w:sz w:val="28"/>
              </w:rPr>
            </w:pPr>
          </w:p>
          <w:p w14:paraId="3BBF10DF" w14:textId="6EB13262" w:rsidR="00394238" w:rsidRPr="00216175" w:rsidRDefault="00394238" w:rsidP="00656AFE">
            <w:pPr>
              <w:rPr>
                <w:rFonts w:ascii="Georgia" w:hAnsi="Georgia"/>
                <w:sz w:val="28"/>
              </w:rPr>
            </w:pPr>
          </w:p>
          <w:p w14:paraId="1E98B5EF" w14:textId="1EE6DDB4" w:rsidR="00BF1D67" w:rsidRDefault="000F7A41" w:rsidP="00E57789">
            <w:pPr>
              <w:rPr>
                <w:rFonts w:ascii="Times New Roman" w:hAnsi="Times New Roman"/>
                <w:b/>
                <w:sz w:val="22"/>
              </w:rPr>
            </w:pPr>
            <w:r>
              <w:rPr>
                <w:noProof/>
              </w:rPr>
              <w:drawing>
                <wp:anchor distT="0" distB="0" distL="114300" distR="114300" simplePos="0" relativeHeight="251744256" behindDoc="0" locked="0" layoutInCell="1" allowOverlap="1" wp14:anchorId="338BE7BD" wp14:editId="54C4B7A3">
                  <wp:simplePos x="0" y="0"/>
                  <wp:positionH relativeFrom="margin">
                    <wp:posOffset>-13335</wp:posOffset>
                  </wp:positionH>
                  <wp:positionV relativeFrom="margin">
                    <wp:posOffset>2856865</wp:posOffset>
                  </wp:positionV>
                  <wp:extent cx="1272540" cy="2562225"/>
                  <wp:effectExtent l="0" t="0" r="381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rectory_3744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2540" cy="2562225"/>
                          </a:xfrm>
                          <a:prstGeom prst="rect">
                            <a:avLst/>
                          </a:prstGeom>
                        </pic:spPr>
                      </pic:pic>
                    </a:graphicData>
                  </a:graphic>
                </wp:anchor>
              </w:drawing>
            </w:r>
          </w:p>
          <w:p w14:paraId="63885F60" w14:textId="565F802D" w:rsidR="00BF1D67" w:rsidRDefault="000F7154" w:rsidP="00E57789">
            <w:pPr>
              <w:rPr>
                <w:rFonts w:ascii="Times New Roman" w:hAnsi="Times New Roman"/>
                <w:b/>
                <w:sz w:val="22"/>
              </w:rPr>
            </w:pPr>
            <w:r>
              <w:rPr>
                <w:rFonts w:ascii="Times New Roman" w:hAnsi="Times New Roman"/>
                <w:b/>
                <w:noProof/>
                <w:color w:val="000000"/>
                <w:sz w:val="22"/>
              </w:rPr>
              <w:drawing>
                <wp:anchor distT="0" distB="0" distL="114300" distR="114300" simplePos="0" relativeHeight="251697664" behindDoc="0" locked="0" layoutInCell="1" allowOverlap="1" wp14:anchorId="0D05D101" wp14:editId="49EAA50F">
                  <wp:simplePos x="0" y="0"/>
                  <wp:positionH relativeFrom="margin">
                    <wp:posOffset>115570</wp:posOffset>
                  </wp:positionH>
                  <wp:positionV relativeFrom="margin">
                    <wp:posOffset>5788660</wp:posOffset>
                  </wp:positionV>
                  <wp:extent cx="1143000" cy="857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sic_14525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14:sizeRelV relativeFrom="margin">
                    <wp14:pctHeight>0</wp14:pctHeight>
                  </wp14:sizeRelV>
                </wp:anchor>
              </w:drawing>
            </w:r>
            <w:r w:rsidR="00656AFE">
              <w:rPr>
                <w:rFonts w:ascii="Helvetica" w:hAnsi="Helvetica" w:cs="Helvetica"/>
                <w:noProof/>
                <w:color w:val="3F9CC3"/>
                <w:szCs w:val="18"/>
              </w:rPr>
              <w:drawing>
                <wp:anchor distT="0" distB="0" distL="114300" distR="114300" simplePos="0" relativeHeight="251793408" behindDoc="0" locked="0" layoutInCell="1" allowOverlap="1" wp14:anchorId="4D0EDCC9" wp14:editId="2E7CA13F">
                  <wp:simplePos x="0" y="0"/>
                  <wp:positionH relativeFrom="margin">
                    <wp:posOffset>-24765</wp:posOffset>
                  </wp:positionH>
                  <wp:positionV relativeFrom="margin">
                    <wp:posOffset>8171815</wp:posOffset>
                  </wp:positionV>
                  <wp:extent cx="1428750" cy="852805"/>
                  <wp:effectExtent l="0" t="0" r="0" b="4445"/>
                  <wp:wrapSquare wrapText="bothSides"/>
                  <wp:docPr id="31" name="Picture 31" descr="http://download.churchart.com/ArtLineLibrary/b/bo/book_12142c.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b/bo/book_12142c.gi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852805"/>
                          </a:xfrm>
                          <a:prstGeom prst="rect">
                            <a:avLst/>
                          </a:prstGeom>
                          <a:noFill/>
                          <a:ln>
                            <a:noFill/>
                          </a:ln>
                        </pic:spPr>
                      </pic:pic>
                    </a:graphicData>
                  </a:graphic>
                  <wp14:sizeRelV relativeFrom="margin">
                    <wp14:pctHeight>0</wp14:pctHeight>
                  </wp14:sizeRelV>
                </wp:anchor>
              </w:drawing>
            </w:r>
          </w:p>
          <w:p w14:paraId="01BFBFA5" w14:textId="28C5272D" w:rsidR="00BF1D67" w:rsidRDefault="000F7154" w:rsidP="00E57789">
            <w:pPr>
              <w:rPr>
                <w:rFonts w:ascii="Times New Roman" w:hAnsi="Times New Roman"/>
                <w:b/>
                <w:sz w:val="22"/>
              </w:rPr>
            </w:pPr>
            <w:r>
              <w:rPr>
                <w:noProof/>
              </w:rPr>
              <w:drawing>
                <wp:anchor distT="0" distB="0" distL="114300" distR="114300" simplePos="0" relativeHeight="251935232" behindDoc="0" locked="0" layoutInCell="1" allowOverlap="1" wp14:anchorId="3EC1F19B" wp14:editId="75604A16">
                  <wp:simplePos x="0" y="0"/>
                  <wp:positionH relativeFrom="margin">
                    <wp:posOffset>45085</wp:posOffset>
                  </wp:positionH>
                  <wp:positionV relativeFrom="margin">
                    <wp:posOffset>6903085</wp:posOffset>
                  </wp:positionV>
                  <wp:extent cx="1209675" cy="113347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dday1c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9675" cy="1133475"/>
                          </a:xfrm>
                          <a:prstGeom prst="rect">
                            <a:avLst/>
                          </a:prstGeom>
                        </pic:spPr>
                      </pic:pic>
                    </a:graphicData>
                  </a:graphic>
                  <wp14:sizeRelV relativeFrom="margin">
                    <wp14:pctHeight>0</wp14:pctHeight>
                  </wp14:sizeRelV>
                </wp:anchor>
              </w:drawing>
            </w:r>
          </w:p>
          <w:p w14:paraId="3427C148" w14:textId="00E2E024" w:rsidR="00BF1D67" w:rsidRDefault="00BF1D67" w:rsidP="00E57789">
            <w:pPr>
              <w:rPr>
                <w:rFonts w:ascii="Times New Roman" w:hAnsi="Times New Roman"/>
                <w:b/>
                <w:sz w:val="22"/>
              </w:rPr>
            </w:pPr>
          </w:p>
          <w:p w14:paraId="742EC4AB" w14:textId="5F1188D9" w:rsidR="00BF1D67" w:rsidRDefault="00BF1D67" w:rsidP="00E57789">
            <w:pPr>
              <w:rPr>
                <w:rFonts w:ascii="Times New Roman" w:hAnsi="Times New Roman"/>
                <w:b/>
                <w:sz w:val="22"/>
              </w:rPr>
            </w:pPr>
          </w:p>
          <w:p w14:paraId="413BB8FA" w14:textId="2250B8BA" w:rsidR="00BF1D67" w:rsidRDefault="00BF1D67" w:rsidP="00E57789">
            <w:pPr>
              <w:rPr>
                <w:rFonts w:ascii="Times New Roman" w:hAnsi="Times New Roman"/>
                <w:b/>
                <w:sz w:val="22"/>
              </w:rPr>
            </w:pPr>
          </w:p>
          <w:p w14:paraId="2B34152E" w14:textId="15512944" w:rsidR="00BF1D67" w:rsidRDefault="00BF1D67" w:rsidP="00E57789">
            <w:pPr>
              <w:rPr>
                <w:rFonts w:ascii="Times New Roman" w:hAnsi="Times New Roman"/>
                <w:b/>
                <w:sz w:val="22"/>
              </w:rPr>
            </w:pPr>
          </w:p>
          <w:p w14:paraId="081D4EB2" w14:textId="6974C464" w:rsidR="00BF1D67" w:rsidRDefault="00BF1D67" w:rsidP="00E57789">
            <w:pPr>
              <w:rPr>
                <w:rFonts w:ascii="Times New Roman" w:hAnsi="Times New Roman"/>
                <w:b/>
                <w:sz w:val="22"/>
              </w:rPr>
            </w:pPr>
          </w:p>
          <w:p w14:paraId="03BF9A30" w14:textId="59E3C03E" w:rsidR="00BF1D67" w:rsidRDefault="00BF1D67" w:rsidP="00E57789">
            <w:pPr>
              <w:rPr>
                <w:rFonts w:ascii="Times New Roman" w:hAnsi="Times New Roman"/>
                <w:b/>
                <w:sz w:val="22"/>
              </w:rPr>
            </w:pPr>
          </w:p>
          <w:p w14:paraId="688AC3BB" w14:textId="4118AC92" w:rsidR="00BF1D67" w:rsidRDefault="00656AFE" w:rsidP="00E57789">
            <w:pPr>
              <w:rPr>
                <w:rFonts w:ascii="Times New Roman" w:hAnsi="Times New Roman"/>
                <w:b/>
                <w:sz w:val="22"/>
              </w:rPr>
            </w:pPr>
            <w:r>
              <w:rPr>
                <w:noProof/>
              </w:rPr>
              <w:drawing>
                <wp:anchor distT="0" distB="0" distL="114300" distR="114300" simplePos="0" relativeHeight="251791360" behindDoc="0" locked="0" layoutInCell="1" allowOverlap="1" wp14:anchorId="67A7D6F2" wp14:editId="2AC15FE9">
                  <wp:simplePos x="0" y="0"/>
                  <wp:positionH relativeFrom="margin">
                    <wp:posOffset>-135890</wp:posOffset>
                  </wp:positionH>
                  <wp:positionV relativeFrom="margin">
                    <wp:posOffset>0</wp:posOffset>
                  </wp:positionV>
                  <wp:extent cx="1590675" cy="12954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ays_17890c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1295400"/>
                          </a:xfrm>
                          <a:prstGeom prst="rect">
                            <a:avLst/>
                          </a:prstGeom>
                        </pic:spPr>
                      </pic:pic>
                    </a:graphicData>
                  </a:graphic>
                  <wp14:sizeRelH relativeFrom="margin">
                    <wp14:pctWidth>0</wp14:pctWidth>
                  </wp14:sizeRelH>
                  <wp14:sizeRelV relativeFrom="margin">
                    <wp14:pctHeight>0</wp14:pctHeight>
                  </wp14:sizeRelV>
                </wp:anchor>
              </w:drawing>
            </w:r>
          </w:p>
          <w:p w14:paraId="2E83C1CA" w14:textId="327E8932" w:rsidR="00BF1D67" w:rsidRDefault="00BF1D67" w:rsidP="00E57789">
            <w:pPr>
              <w:rPr>
                <w:rFonts w:ascii="Times New Roman" w:hAnsi="Times New Roman"/>
                <w:b/>
                <w:sz w:val="22"/>
              </w:rPr>
            </w:pPr>
          </w:p>
          <w:p w14:paraId="0FAE2898" w14:textId="2BB23803" w:rsidR="00BF1D67" w:rsidRDefault="00BF1D67" w:rsidP="00E57789">
            <w:pPr>
              <w:rPr>
                <w:rFonts w:ascii="Times New Roman" w:hAnsi="Times New Roman"/>
                <w:b/>
                <w:sz w:val="22"/>
              </w:rPr>
            </w:pPr>
          </w:p>
          <w:p w14:paraId="27580A44" w14:textId="25E6E428" w:rsidR="00BF1D67" w:rsidRDefault="00BF1D67" w:rsidP="00E57789">
            <w:pPr>
              <w:rPr>
                <w:rFonts w:ascii="Times New Roman" w:hAnsi="Times New Roman"/>
                <w:b/>
                <w:sz w:val="22"/>
              </w:rPr>
            </w:pPr>
          </w:p>
          <w:p w14:paraId="778E8B45" w14:textId="31F367E9" w:rsidR="00BF1D67" w:rsidRDefault="00BF1D67" w:rsidP="00E57789">
            <w:pPr>
              <w:rPr>
                <w:rFonts w:ascii="Times New Roman" w:hAnsi="Times New Roman"/>
                <w:b/>
                <w:sz w:val="22"/>
              </w:rPr>
            </w:pPr>
          </w:p>
          <w:p w14:paraId="3281DB97" w14:textId="7505927D" w:rsidR="00BF1D67" w:rsidRDefault="00BF1D67" w:rsidP="00E57789">
            <w:pPr>
              <w:rPr>
                <w:rFonts w:ascii="Times New Roman" w:hAnsi="Times New Roman"/>
                <w:b/>
                <w:sz w:val="22"/>
              </w:rPr>
            </w:pPr>
          </w:p>
          <w:p w14:paraId="3AD1FDB5" w14:textId="41031BF4" w:rsidR="00BF1D67" w:rsidRDefault="00BF1D67" w:rsidP="00E57789">
            <w:pPr>
              <w:rPr>
                <w:rFonts w:ascii="Times New Roman" w:hAnsi="Times New Roman"/>
                <w:b/>
                <w:sz w:val="22"/>
              </w:rPr>
            </w:pPr>
          </w:p>
          <w:p w14:paraId="24FED808" w14:textId="1D6B4970" w:rsidR="00BF1D67" w:rsidRDefault="00BF1D67" w:rsidP="00E57789">
            <w:pPr>
              <w:rPr>
                <w:rFonts w:ascii="Times New Roman" w:hAnsi="Times New Roman"/>
                <w:b/>
                <w:sz w:val="22"/>
              </w:rPr>
            </w:pPr>
          </w:p>
          <w:p w14:paraId="5FB26520" w14:textId="756A9244" w:rsidR="00BF1D67" w:rsidRDefault="00BF1D67" w:rsidP="00E57789">
            <w:pPr>
              <w:rPr>
                <w:rFonts w:ascii="Times New Roman" w:hAnsi="Times New Roman"/>
                <w:b/>
                <w:sz w:val="22"/>
              </w:rPr>
            </w:pPr>
          </w:p>
          <w:p w14:paraId="59DE5BA2" w14:textId="1D2A831E" w:rsidR="00BF1D67" w:rsidRDefault="00BF1D67" w:rsidP="00E57789">
            <w:pPr>
              <w:rPr>
                <w:rFonts w:ascii="Times New Roman" w:hAnsi="Times New Roman"/>
                <w:b/>
                <w:sz w:val="22"/>
              </w:rPr>
            </w:pPr>
          </w:p>
          <w:p w14:paraId="426E3BFB" w14:textId="2AF68E18" w:rsidR="00BF1D67" w:rsidRDefault="00BF1D67" w:rsidP="00E57789">
            <w:pPr>
              <w:rPr>
                <w:rFonts w:ascii="Times New Roman" w:hAnsi="Times New Roman"/>
                <w:b/>
                <w:sz w:val="22"/>
              </w:rPr>
            </w:pPr>
          </w:p>
          <w:p w14:paraId="19FFD5C4" w14:textId="399A2195" w:rsidR="00BF1D67" w:rsidRDefault="00BF1D67" w:rsidP="00E57789">
            <w:pPr>
              <w:rPr>
                <w:rFonts w:ascii="Times New Roman" w:hAnsi="Times New Roman"/>
                <w:b/>
                <w:sz w:val="22"/>
              </w:rPr>
            </w:pPr>
          </w:p>
          <w:p w14:paraId="06B881EB" w14:textId="4DADB1E5" w:rsidR="00BF1D67" w:rsidRDefault="00BF1D67" w:rsidP="00E57789">
            <w:pPr>
              <w:rPr>
                <w:rFonts w:ascii="Times New Roman" w:hAnsi="Times New Roman"/>
                <w:b/>
                <w:sz w:val="22"/>
              </w:rPr>
            </w:pPr>
          </w:p>
          <w:p w14:paraId="6F5CD34F" w14:textId="7E0C8BDF" w:rsidR="00BF1D67" w:rsidRDefault="00BF1D67" w:rsidP="00E57789">
            <w:pPr>
              <w:rPr>
                <w:rFonts w:ascii="Times New Roman" w:hAnsi="Times New Roman"/>
                <w:b/>
                <w:sz w:val="22"/>
              </w:rPr>
            </w:pPr>
          </w:p>
          <w:p w14:paraId="57236DB7" w14:textId="2C3B7C3E" w:rsidR="00BF1D67" w:rsidRDefault="00BF1D67" w:rsidP="00E57789">
            <w:pPr>
              <w:rPr>
                <w:rFonts w:ascii="Times New Roman" w:hAnsi="Times New Roman"/>
                <w:b/>
                <w:sz w:val="22"/>
              </w:rPr>
            </w:pPr>
          </w:p>
          <w:p w14:paraId="0534F49A" w14:textId="7108AF22" w:rsidR="00BF1D67" w:rsidRDefault="00BF1D67" w:rsidP="00E57789">
            <w:pPr>
              <w:rPr>
                <w:rFonts w:ascii="Times New Roman" w:hAnsi="Times New Roman"/>
                <w:b/>
                <w:sz w:val="22"/>
              </w:rPr>
            </w:pPr>
          </w:p>
          <w:p w14:paraId="5B9879BB" w14:textId="77777777" w:rsidR="00BF1D67" w:rsidRDefault="00BF1D67" w:rsidP="00E57789">
            <w:pPr>
              <w:rPr>
                <w:rFonts w:ascii="Times New Roman" w:hAnsi="Times New Roman"/>
                <w:b/>
                <w:sz w:val="22"/>
              </w:rPr>
            </w:pPr>
          </w:p>
          <w:p w14:paraId="0382E736" w14:textId="10E39FFC" w:rsidR="00BF1D67" w:rsidRDefault="00BF1D67" w:rsidP="00E57789">
            <w:pPr>
              <w:rPr>
                <w:rFonts w:ascii="Times New Roman" w:hAnsi="Times New Roman"/>
                <w:b/>
                <w:sz w:val="22"/>
              </w:rPr>
            </w:pPr>
          </w:p>
          <w:p w14:paraId="4FECA1C9" w14:textId="088CE387" w:rsidR="00BF1D67" w:rsidRDefault="00BF1D67" w:rsidP="00E57789">
            <w:pPr>
              <w:rPr>
                <w:rFonts w:ascii="Times New Roman" w:hAnsi="Times New Roman"/>
                <w:b/>
                <w:sz w:val="22"/>
              </w:rPr>
            </w:pPr>
          </w:p>
          <w:p w14:paraId="44078B70" w14:textId="26F49B8C" w:rsidR="00BF1D67" w:rsidRDefault="00BF1D67" w:rsidP="00E57789">
            <w:pPr>
              <w:rPr>
                <w:rFonts w:ascii="Times New Roman" w:hAnsi="Times New Roman"/>
                <w:b/>
                <w:sz w:val="22"/>
              </w:rPr>
            </w:pPr>
          </w:p>
          <w:p w14:paraId="707D2558" w14:textId="335759DD" w:rsidR="00BF1D67" w:rsidRDefault="00BF1D67" w:rsidP="00E57789">
            <w:pPr>
              <w:rPr>
                <w:rFonts w:ascii="Times New Roman" w:hAnsi="Times New Roman"/>
                <w:b/>
                <w:sz w:val="22"/>
              </w:rPr>
            </w:pPr>
          </w:p>
          <w:p w14:paraId="0C0EA31F" w14:textId="2B92EFC6" w:rsidR="00BF1D67" w:rsidRDefault="00BF1D67" w:rsidP="00E57789">
            <w:pPr>
              <w:rPr>
                <w:rFonts w:ascii="Times New Roman" w:hAnsi="Times New Roman"/>
                <w:b/>
                <w:sz w:val="22"/>
              </w:rPr>
            </w:pPr>
          </w:p>
          <w:p w14:paraId="2894A35F" w14:textId="3CDEF55D" w:rsidR="00BF1D67" w:rsidRDefault="00BF1D67" w:rsidP="00E57789">
            <w:pPr>
              <w:rPr>
                <w:rFonts w:ascii="Times New Roman" w:hAnsi="Times New Roman"/>
                <w:b/>
                <w:sz w:val="22"/>
              </w:rPr>
            </w:pPr>
          </w:p>
          <w:p w14:paraId="694C3572" w14:textId="32EDFE48" w:rsidR="00BF1D67" w:rsidRDefault="00BF1D67" w:rsidP="00E57789">
            <w:pPr>
              <w:rPr>
                <w:rFonts w:ascii="Times New Roman" w:hAnsi="Times New Roman"/>
                <w:b/>
                <w:sz w:val="22"/>
              </w:rPr>
            </w:pPr>
          </w:p>
          <w:p w14:paraId="2BAB50A0" w14:textId="1437DF7C" w:rsidR="00BF1D67" w:rsidRDefault="00BF1D67" w:rsidP="00E57789">
            <w:pPr>
              <w:rPr>
                <w:rFonts w:ascii="Times New Roman" w:hAnsi="Times New Roman"/>
                <w:b/>
                <w:sz w:val="22"/>
              </w:rPr>
            </w:pPr>
          </w:p>
          <w:p w14:paraId="6640C76A" w14:textId="2DFEB7DB" w:rsidR="00BF1D67" w:rsidRDefault="00BF1D67" w:rsidP="00E57789">
            <w:pPr>
              <w:rPr>
                <w:rFonts w:ascii="Times New Roman" w:hAnsi="Times New Roman"/>
                <w:b/>
                <w:sz w:val="22"/>
              </w:rPr>
            </w:pPr>
          </w:p>
          <w:p w14:paraId="5E2F1DAD" w14:textId="5E103C2C" w:rsidR="00BF1D67" w:rsidRDefault="00BF1D67" w:rsidP="00E57789">
            <w:pPr>
              <w:rPr>
                <w:rFonts w:ascii="Times New Roman" w:hAnsi="Times New Roman"/>
                <w:b/>
                <w:sz w:val="22"/>
              </w:rPr>
            </w:pPr>
          </w:p>
          <w:p w14:paraId="50924C77" w14:textId="0E2E3FEC" w:rsidR="00BF1D67" w:rsidRDefault="00BF1D67" w:rsidP="00E57789">
            <w:pPr>
              <w:rPr>
                <w:rFonts w:ascii="Times New Roman" w:hAnsi="Times New Roman"/>
                <w:b/>
                <w:sz w:val="22"/>
              </w:rPr>
            </w:pPr>
          </w:p>
          <w:p w14:paraId="04CE8D9A" w14:textId="5EC842DE" w:rsidR="00E73EFB" w:rsidRDefault="00E73EFB" w:rsidP="00D20451">
            <w:pPr>
              <w:rPr>
                <w:rFonts w:ascii="Times New Roman" w:hAnsi="Times New Roman"/>
                <w:b/>
                <w:noProof/>
                <w:sz w:val="22"/>
              </w:rPr>
            </w:pPr>
          </w:p>
          <w:p w14:paraId="031AF3D6" w14:textId="30BFACEF" w:rsidR="00E73EFB" w:rsidRDefault="00E73EFB" w:rsidP="00D20451"/>
          <w:p w14:paraId="07EAA815" w14:textId="3F51E873" w:rsidR="005C13A0" w:rsidRDefault="005C13A0" w:rsidP="00D20451"/>
          <w:p w14:paraId="31117E94" w14:textId="77777777" w:rsidR="00216175" w:rsidRDefault="00216175" w:rsidP="00D20451"/>
          <w:p w14:paraId="15C7B793" w14:textId="77777777" w:rsidR="005C13A0" w:rsidRDefault="005C13A0" w:rsidP="00D20451"/>
          <w:p w14:paraId="29DA350E" w14:textId="77777777" w:rsidR="005C13A0" w:rsidRDefault="005C13A0" w:rsidP="00D20451"/>
          <w:p w14:paraId="33322BD5" w14:textId="77777777" w:rsidR="005C13A0" w:rsidRDefault="005C13A0" w:rsidP="00D20451"/>
          <w:p w14:paraId="26C86ABD" w14:textId="77777777" w:rsidR="005C13A0" w:rsidRDefault="005C13A0" w:rsidP="00D20451"/>
          <w:p w14:paraId="71B39EC3" w14:textId="77777777" w:rsidR="005C13A0" w:rsidRDefault="005C13A0" w:rsidP="00D20451"/>
          <w:p w14:paraId="12DE9155" w14:textId="77777777" w:rsidR="005C13A0" w:rsidRDefault="005C13A0" w:rsidP="00D20451"/>
          <w:p w14:paraId="7F7A3255" w14:textId="77777777" w:rsidR="005C13A0" w:rsidRDefault="005C13A0" w:rsidP="00D20451"/>
          <w:p w14:paraId="0DE9D986" w14:textId="77777777" w:rsidR="005C13A0" w:rsidRDefault="005C13A0" w:rsidP="00D20451"/>
          <w:p w14:paraId="5F4A99DB" w14:textId="77777777" w:rsidR="005C13A0" w:rsidRDefault="005C13A0" w:rsidP="00D20451"/>
          <w:p w14:paraId="4BFD5EE5" w14:textId="77777777" w:rsidR="005C13A0" w:rsidRDefault="005C13A0" w:rsidP="00D20451"/>
          <w:p w14:paraId="5789441C" w14:textId="77777777" w:rsidR="00656AFE" w:rsidRDefault="00656AFE" w:rsidP="00656AFE">
            <w:pPr>
              <w:jc w:val="center"/>
              <w:rPr>
                <w:rFonts w:ascii="Georgia" w:hAnsi="Georgia"/>
                <w:sz w:val="28"/>
              </w:rPr>
            </w:pPr>
          </w:p>
          <w:p w14:paraId="4DBA0F65" w14:textId="77777777" w:rsidR="00154AB7" w:rsidRDefault="00154AB7" w:rsidP="000F7154">
            <w:pPr>
              <w:jc w:val="center"/>
              <w:rPr>
                <w:rFonts w:ascii="Georgia" w:hAnsi="Georgia"/>
                <w:sz w:val="28"/>
              </w:rPr>
            </w:pPr>
          </w:p>
          <w:p w14:paraId="249219CE" w14:textId="77777777" w:rsidR="00656AFE" w:rsidRPr="00216175" w:rsidRDefault="00656AFE" w:rsidP="000F7154">
            <w:pPr>
              <w:jc w:val="center"/>
              <w:rPr>
                <w:rFonts w:ascii="Georgia" w:hAnsi="Georgia"/>
                <w:sz w:val="28"/>
              </w:rPr>
            </w:pPr>
            <w:r w:rsidRPr="00216175">
              <w:rPr>
                <w:rFonts w:ascii="Georgia" w:hAnsi="Georgia"/>
                <w:sz w:val="28"/>
              </w:rPr>
              <w:lastRenderedPageBreak/>
              <w:t>October Recap:</w:t>
            </w:r>
          </w:p>
          <w:p w14:paraId="13F4C24A" w14:textId="77777777" w:rsidR="00656AFE" w:rsidRPr="00216175" w:rsidRDefault="00656AFE" w:rsidP="00656AFE">
            <w:pPr>
              <w:jc w:val="center"/>
              <w:rPr>
                <w:rFonts w:ascii="Georgia" w:hAnsi="Georgia"/>
                <w:sz w:val="28"/>
              </w:rPr>
            </w:pPr>
            <w:r w:rsidRPr="00216175">
              <w:rPr>
                <w:rFonts w:ascii="Georgia" w:hAnsi="Georgia"/>
                <w:sz w:val="28"/>
              </w:rPr>
              <w:t>CPC Homecoming</w:t>
            </w:r>
          </w:p>
          <w:p w14:paraId="2FCE4B2E" w14:textId="77777777" w:rsidR="00656AFE" w:rsidRPr="00216175" w:rsidRDefault="00656AFE" w:rsidP="00656AFE">
            <w:pPr>
              <w:jc w:val="center"/>
              <w:rPr>
                <w:rFonts w:ascii="Georgia" w:hAnsi="Georgia"/>
                <w:sz w:val="28"/>
              </w:rPr>
            </w:pPr>
            <w:r w:rsidRPr="00216175">
              <w:rPr>
                <w:rFonts w:ascii="Georgia" w:hAnsi="Georgia"/>
                <w:sz w:val="28"/>
              </w:rPr>
              <w:t>October 6, 2018</w:t>
            </w:r>
          </w:p>
          <w:p w14:paraId="522E4617" w14:textId="77777777" w:rsidR="005C13A0" w:rsidRDefault="005C13A0" w:rsidP="00D20451"/>
          <w:p w14:paraId="5443C475" w14:textId="77777777" w:rsidR="005C13A0" w:rsidRDefault="005C13A0" w:rsidP="00D20451"/>
          <w:p w14:paraId="46D4B01E" w14:textId="77777777" w:rsidR="005C13A0" w:rsidRDefault="005C13A0" w:rsidP="00D20451"/>
          <w:p w14:paraId="68755326" w14:textId="77777777" w:rsidR="005C13A0" w:rsidRDefault="005C13A0" w:rsidP="00D20451"/>
          <w:p w14:paraId="7803DA5A" w14:textId="77777777" w:rsidR="005C13A0" w:rsidRDefault="005C13A0" w:rsidP="00B10276"/>
          <w:p w14:paraId="46DCB112" w14:textId="77777777" w:rsidR="005C13A0" w:rsidRDefault="005C13A0" w:rsidP="00D20451"/>
          <w:p w14:paraId="1B81DB7B" w14:textId="77777777" w:rsidR="005C13A0" w:rsidRDefault="005C13A0" w:rsidP="00D20451"/>
          <w:p w14:paraId="5FCDAC4A" w14:textId="77777777" w:rsidR="005C13A0" w:rsidRDefault="005C13A0" w:rsidP="00D20451"/>
          <w:p w14:paraId="70576BF8" w14:textId="77777777" w:rsidR="005C13A0" w:rsidRDefault="005C13A0" w:rsidP="00D20451"/>
          <w:p w14:paraId="64D6082C" w14:textId="77777777" w:rsidR="005C13A0" w:rsidRDefault="005C13A0" w:rsidP="00D20451"/>
          <w:p w14:paraId="02045C3A" w14:textId="77777777" w:rsidR="000D7272" w:rsidRDefault="000D7272" w:rsidP="00D20451"/>
          <w:p w14:paraId="7C52C12F" w14:textId="77777777" w:rsidR="000D7272" w:rsidRDefault="000D7272" w:rsidP="00D20451"/>
          <w:p w14:paraId="0DCA170C" w14:textId="77777777" w:rsidR="000D7272" w:rsidRDefault="000D7272" w:rsidP="00D20451"/>
          <w:p w14:paraId="1CE2F237" w14:textId="77777777" w:rsidR="000D7272" w:rsidRDefault="000D7272" w:rsidP="00D20451"/>
          <w:p w14:paraId="4972ED10" w14:textId="77777777" w:rsidR="00292817" w:rsidRDefault="00292817" w:rsidP="00D20451"/>
          <w:p w14:paraId="58FD6AC8" w14:textId="77777777" w:rsidR="00292817" w:rsidRDefault="00292817" w:rsidP="00D20451"/>
          <w:p w14:paraId="0CF6710C" w14:textId="77777777" w:rsidR="00292817" w:rsidRDefault="00292817" w:rsidP="00D20451"/>
          <w:p w14:paraId="655B8C89" w14:textId="77777777" w:rsidR="00292817" w:rsidRDefault="00292817" w:rsidP="00D20451"/>
          <w:p w14:paraId="042B3FEF" w14:textId="77777777" w:rsidR="00292817" w:rsidRDefault="00292817" w:rsidP="00D20451"/>
          <w:p w14:paraId="0A407757" w14:textId="77777777" w:rsidR="00292817" w:rsidRDefault="00292817" w:rsidP="00D20451"/>
          <w:p w14:paraId="662EEAF7" w14:textId="77777777" w:rsidR="00292817" w:rsidRDefault="00292817" w:rsidP="00D20451"/>
          <w:p w14:paraId="30F905EF" w14:textId="77777777" w:rsidR="00292817" w:rsidRDefault="00292817" w:rsidP="00D20451"/>
          <w:p w14:paraId="5C65737F" w14:textId="77777777" w:rsidR="00292817" w:rsidRDefault="00292817" w:rsidP="00D20451"/>
          <w:p w14:paraId="3B0CA887" w14:textId="77777777" w:rsidR="00292817" w:rsidRDefault="00292817" w:rsidP="00D20451"/>
          <w:p w14:paraId="6FAA1144" w14:textId="77777777" w:rsidR="00292817" w:rsidRDefault="00292817" w:rsidP="00D20451"/>
          <w:p w14:paraId="6A654FD1" w14:textId="77777777" w:rsidR="00292817" w:rsidRDefault="00292817" w:rsidP="00D20451"/>
          <w:p w14:paraId="4BB3F757" w14:textId="77777777" w:rsidR="00292817" w:rsidRDefault="00292817" w:rsidP="00D20451"/>
          <w:p w14:paraId="334C8B40" w14:textId="77777777" w:rsidR="004057F9" w:rsidRDefault="004057F9" w:rsidP="00D20451"/>
          <w:p w14:paraId="1A86E035" w14:textId="77777777" w:rsidR="004057F9" w:rsidRDefault="004057F9" w:rsidP="00D20451"/>
          <w:p w14:paraId="41E88D52" w14:textId="77777777" w:rsidR="00D20451" w:rsidRDefault="00D20451" w:rsidP="00D20451"/>
          <w:p w14:paraId="11825297" w14:textId="77777777" w:rsidR="00D20451" w:rsidRDefault="00D20451" w:rsidP="00D20451"/>
          <w:p w14:paraId="4FA72F7D" w14:textId="77777777" w:rsidR="00D20451" w:rsidRDefault="00D20451" w:rsidP="00D20451"/>
          <w:p w14:paraId="5BD5B6EF" w14:textId="77777777" w:rsidR="00D20451" w:rsidRDefault="00D20451" w:rsidP="00D20451"/>
          <w:p w14:paraId="30D7D793" w14:textId="02423803" w:rsidR="00D20451" w:rsidRDefault="00D20451" w:rsidP="00D20451"/>
          <w:p w14:paraId="6375F9B1" w14:textId="47394947" w:rsidR="00D20451" w:rsidRDefault="00D20451" w:rsidP="00D20451"/>
          <w:p w14:paraId="3FF8EC98" w14:textId="185AB754" w:rsidR="00D20451" w:rsidRDefault="00D20451" w:rsidP="00D20451"/>
          <w:p w14:paraId="4B994F45" w14:textId="54C53867" w:rsidR="00D20451" w:rsidRDefault="00D20451" w:rsidP="00D20451"/>
          <w:p w14:paraId="744047FC" w14:textId="6F1CB035" w:rsidR="00514538" w:rsidRPr="00BF582F" w:rsidRDefault="00514538" w:rsidP="00F436FA"/>
        </w:tc>
        <w:tc>
          <w:tcPr>
            <w:tcW w:w="8465" w:type="dxa"/>
            <w:gridSpan w:val="2"/>
            <w:tcBorders>
              <w:top w:val="single" w:sz="2" w:space="0" w:color="435169"/>
              <w:left w:val="single" w:sz="2" w:space="0" w:color="435169"/>
              <w:bottom w:val="single" w:sz="2" w:space="0" w:color="435169"/>
              <w:right w:val="single" w:sz="2" w:space="0" w:color="435169"/>
            </w:tcBorders>
          </w:tcPr>
          <w:p w14:paraId="611678A5" w14:textId="0CD7F3AD" w:rsidR="00944BAC" w:rsidRDefault="00944BAC" w:rsidP="00944BAC">
            <w:pPr>
              <w:jc w:val="center"/>
              <w:rPr>
                <w:rFonts w:ascii="Times New Roman" w:eastAsia="MS Mincho" w:hAnsi="Times New Roman"/>
                <w:sz w:val="40"/>
                <w:szCs w:val="40"/>
              </w:rPr>
            </w:pPr>
            <w:r w:rsidRPr="009D403B">
              <w:rPr>
                <w:rFonts w:ascii="Cambria" w:eastAsia="MS Mincho" w:hAnsi="Cambria"/>
                <w:noProof/>
                <w:sz w:val="24"/>
              </w:rPr>
              <w:lastRenderedPageBreak/>
              <w:drawing>
                <wp:anchor distT="0" distB="0" distL="114300" distR="114300" simplePos="0" relativeHeight="251527168" behindDoc="0" locked="0" layoutInCell="1" allowOverlap="1" wp14:anchorId="7A5B8F62" wp14:editId="058584F0">
                  <wp:simplePos x="2286000" y="476250"/>
                  <wp:positionH relativeFrom="margin">
                    <wp:align>left</wp:align>
                  </wp:positionH>
                  <wp:positionV relativeFrom="margin">
                    <wp:align>center</wp:align>
                  </wp:positionV>
                  <wp:extent cx="2341880" cy="142875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ry_10441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1261" cy="1434473"/>
                          </a:xfrm>
                          <a:prstGeom prst="rect">
                            <a:avLst/>
                          </a:prstGeom>
                        </pic:spPr>
                      </pic:pic>
                    </a:graphicData>
                  </a:graphic>
                  <wp14:sizeRelV relativeFrom="margin">
                    <wp14:pctHeight>0</wp14:pctHeight>
                  </wp14:sizeRelV>
                </wp:anchor>
              </w:drawing>
            </w:r>
            <w:r w:rsidR="00EE3139" w:rsidRPr="00EE3139">
              <w:rPr>
                <w:rFonts w:ascii="Times New Roman" w:eastAsia="MS Mincho" w:hAnsi="Times New Roman"/>
                <w:sz w:val="40"/>
                <w:szCs w:val="40"/>
              </w:rPr>
              <w:t>Tuesday</w:t>
            </w:r>
          </w:p>
          <w:p w14:paraId="361F3393" w14:textId="5B51EA68" w:rsidR="00EE3139" w:rsidRDefault="00EE3139" w:rsidP="00944BAC">
            <w:pPr>
              <w:jc w:val="center"/>
              <w:rPr>
                <w:rFonts w:ascii="Times New Roman" w:eastAsia="MS Mincho" w:hAnsi="Times New Roman"/>
                <w:sz w:val="40"/>
                <w:szCs w:val="40"/>
              </w:rPr>
            </w:pPr>
            <w:r w:rsidRPr="00EE3139">
              <w:rPr>
                <w:rFonts w:ascii="Times New Roman" w:eastAsia="MS Mincho" w:hAnsi="Times New Roman"/>
                <w:sz w:val="40"/>
                <w:szCs w:val="40"/>
              </w:rPr>
              <w:t>9am – 12pm</w:t>
            </w:r>
          </w:p>
          <w:p w14:paraId="660A5BE0" w14:textId="77777777" w:rsidR="00944BAC" w:rsidRPr="00944BAC" w:rsidRDefault="00944BAC" w:rsidP="00944BAC">
            <w:pPr>
              <w:jc w:val="center"/>
              <w:rPr>
                <w:rFonts w:ascii="Times New Roman" w:eastAsia="MS Mincho" w:hAnsi="Times New Roman"/>
                <w:sz w:val="28"/>
                <w:szCs w:val="40"/>
              </w:rPr>
            </w:pPr>
          </w:p>
          <w:p w14:paraId="36739989" w14:textId="0B60B9B8" w:rsidR="00944BAC" w:rsidRDefault="00944BAC" w:rsidP="00944BAC">
            <w:pPr>
              <w:jc w:val="center"/>
              <w:rPr>
                <w:rFonts w:ascii="Times New Roman" w:eastAsia="MS Mincho" w:hAnsi="Times New Roman"/>
                <w:sz w:val="40"/>
                <w:szCs w:val="40"/>
              </w:rPr>
            </w:pPr>
            <w:r>
              <w:rPr>
                <w:rFonts w:ascii="Times New Roman" w:eastAsia="MS Mincho" w:hAnsi="Times New Roman"/>
                <w:sz w:val="40"/>
                <w:szCs w:val="40"/>
              </w:rPr>
              <w:t>Volunteers are Welcome!</w:t>
            </w:r>
          </w:p>
          <w:p w14:paraId="0BD5EB99" w14:textId="77777777" w:rsidR="000D483D" w:rsidRDefault="000D483D" w:rsidP="00944BAC">
            <w:pPr>
              <w:jc w:val="center"/>
              <w:rPr>
                <w:rFonts w:ascii="Times New Roman" w:eastAsia="MS Mincho" w:hAnsi="Times New Roman"/>
                <w:sz w:val="40"/>
                <w:szCs w:val="40"/>
              </w:rPr>
            </w:pPr>
          </w:p>
          <w:p w14:paraId="28BC035B" w14:textId="30350372" w:rsidR="000D483D" w:rsidRPr="000D483D" w:rsidRDefault="00AA6589" w:rsidP="000D483D">
            <w:pPr>
              <w:rPr>
                <w:rFonts w:ascii="Cambria" w:eastAsia="MS Mincho" w:hAnsi="Cambria"/>
                <w:sz w:val="20"/>
              </w:rPr>
            </w:pPr>
            <w:r>
              <w:rPr>
                <w:rFonts w:ascii="Times New Roman" w:eastAsia="MS Mincho" w:hAnsi="Times New Roman"/>
                <w:sz w:val="32"/>
                <w:szCs w:val="40"/>
              </w:rPr>
              <w:t>Our Food P</w:t>
            </w:r>
            <w:r w:rsidR="000D483D" w:rsidRPr="000D483D">
              <w:rPr>
                <w:rFonts w:ascii="Times New Roman" w:eastAsia="MS Mincho" w:hAnsi="Times New Roman"/>
                <w:sz w:val="32"/>
                <w:szCs w:val="40"/>
              </w:rPr>
              <w:t>antry is a wonderful service f</w:t>
            </w:r>
            <w:r w:rsidR="000D483D">
              <w:rPr>
                <w:rFonts w:ascii="Times New Roman" w:eastAsia="MS Mincho" w:hAnsi="Times New Roman"/>
                <w:sz w:val="32"/>
                <w:szCs w:val="40"/>
              </w:rPr>
              <w:t>ull of hard work and dedication in an effort to provide food for the community in need.</w:t>
            </w:r>
            <w:r w:rsidR="000D483D" w:rsidRPr="000D483D">
              <w:rPr>
                <w:rFonts w:ascii="Times New Roman" w:eastAsia="MS Mincho" w:hAnsi="Times New Roman"/>
                <w:sz w:val="32"/>
                <w:szCs w:val="40"/>
              </w:rPr>
              <w:t xml:space="preserve"> We appreciate everything each of you</w:t>
            </w:r>
            <w:r>
              <w:rPr>
                <w:rFonts w:ascii="Times New Roman" w:eastAsia="MS Mincho" w:hAnsi="Times New Roman"/>
                <w:sz w:val="32"/>
                <w:szCs w:val="40"/>
              </w:rPr>
              <w:t xml:space="preserve"> do</w:t>
            </w:r>
            <w:r w:rsidR="000D483D" w:rsidRPr="000D483D">
              <w:rPr>
                <w:rFonts w:ascii="Times New Roman" w:eastAsia="MS Mincho" w:hAnsi="Times New Roman"/>
                <w:sz w:val="32"/>
                <w:szCs w:val="40"/>
              </w:rPr>
              <w:t>, and know that the community does as well.</w:t>
            </w:r>
            <w:r w:rsidR="000D483D">
              <w:rPr>
                <w:rFonts w:ascii="Times New Roman" w:eastAsia="MS Mincho" w:hAnsi="Times New Roman"/>
                <w:sz w:val="32"/>
                <w:szCs w:val="40"/>
              </w:rPr>
              <w:t xml:space="preserve"> Volunteers are always welcome to come help out with gathering and bagging items, and more. </w:t>
            </w:r>
          </w:p>
          <w:p w14:paraId="4FD98B6E" w14:textId="77777777" w:rsidR="00944BAC" w:rsidRPr="00F00EF6" w:rsidRDefault="00944BAC" w:rsidP="009D403B">
            <w:pPr>
              <w:rPr>
                <w:rFonts w:ascii="Avenir Black" w:eastAsia="MS Mincho" w:hAnsi="Avenir Black"/>
                <w:sz w:val="14"/>
                <w:szCs w:val="36"/>
              </w:rPr>
            </w:pPr>
          </w:p>
          <w:p w14:paraId="67C6DED7" w14:textId="77777777" w:rsidR="00A31AA5" w:rsidRPr="00A31AA5" w:rsidRDefault="001C4473" w:rsidP="00A31AA5">
            <w:pPr>
              <w:jc w:val="center"/>
              <w:rPr>
                <w:rFonts w:ascii="Monotype Corsiva" w:hAnsi="Monotype Corsiva"/>
                <w:color w:val="990033"/>
                <w:sz w:val="28"/>
                <w:szCs w:val="28"/>
              </w:rPr>
            </w:pPr>
            <w:r>
              <w:rPr>
                <w:noProof/>
              </w:rPr>
              <w:pict w14:anchorId="67443769">
                <v:rect id="_x0000_i1026" alt="" style="width:391.6pt;height:.05pt;mso-width-percent:0;mso-height-percent:0;mso-width-percent:0;mso-height-percent:0" o:hrstd="t" o:hr="t" fillcolor="#a0a0a0" stroked="f"/>
              </w:pict>
            </w:r>
          </w:p>
          <w:p w14:paraId="535FBCD0" w14:textId="352ED208" w:rsidR="00183EF1" w:rsidRPr="00183EF1" w:rsidRDefault="00AA6589" w:rsidP="00183EF1">
            <w:pPr>
              <w:jc w:val="center"/>
              <w:rPr>
                <w:rFonts w:ascii="Times New Roman" w:hAnsi="Times New Roman"/>
                <w:sz w:val="28"/>
                <w:szCs w:val="48"/>
              </w:rPr>
            </w:pPr>
            <w:r w:rsidRPr="00A31AA5">
              <w:rPr>
                <w:rFonts w:ascii="Monotype Corsiva" w:hAnsi="Monotype Corsiva"/>
                <w:noProof/>
                <w:color w:val="990033"/>
                <w:sz w:val="28"/>
                <w:szCs w:val="28"/>
              </w:rPr>
              <w:drawing>
                <wp:anchor distT="0" distB="0" distL="114300" distR="114300" simplePos="0" relativeHeight="251533312" behindDoc="0" locked="0" layoutInCell="1" allowOverlap="1" wp14:anchorId="4986C885" wp14:editId="022CB95A">
                  <wp:simplePos x="0" y="0"/>
                  <wp:positionH relativeFrom="margin">
                    <wp:posOffset>3053715</wp:posOffset>
                  </wp:positionH>
                  <wp:positionV relativeFrom="margin">
                    <wp:posOffset>3435985</wp:posOffset>
                  </wp:positionV>
                  <wp:extent cx="1857375" cy="1400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1400175"/>
                          </a:xfrm>
                          <a:prstGeom prst="rect">
                            <a:avLst/>
                          </a:prstGeom>
                          <a:noFill/>
                          <a:ln>
                            <a:noFill/>
                          </a:ln>
                        </pic:spPr>
                      </pic:pic>
                    </a:graphicData>
                  </a:graphic>
                  <wp14:sizeRelV relativeFrom="margin">
                    <wp14:pctHeight>0</wp14:pctHeight>
                  </wp14:sizeRelV>
                </wp:anchor>
              </w:drawing>
            </w:r>
          </w:p>
          <w:p w14:paraId="1ADB682F" w14:textId="4571F2D4" w:rsidR="00944BAC" w:rsidRPr="00183EF1" w:rsidRDefault="00944BAC" w:rsidP="00183EF1">
            <w:pPr>
              <w:jc w:val="center"/>
              <w:rPr>
                <w:rFonts w:ascii="Monotype Corsiva" w:hAnsi="Monotype Corsiva"/>
                <w:color w:val="990033"/>
                <w:sz w:val="48"/>
                <w:szCs w:val="48"/>
                <w:u w:val="single"/>
              </w:rPr>
            </w:pPr>
            <w:r w:rsidRPr="00944BAC">
              <w:rPr>
                <w:rFonts w:ascii="Times New Roman" w:hAnsi="Times New Roman"/>
                <w:sz w:val="40"/>
                <w:szCs w:val="48"/>
              </w:rPr>
              <w:t>Senior Box Program</w:t>
            </w:r>
          </w:p>
          <w:p w14:paraId="6E3886C6" w14:textId="3F990E29" w:rsidR="00944BAC" w:rsidRDefault="000660D8" w:rsidP="00183EF1">
            <w:pPr>
              <w:rPr>
                <w:rFonts w:ascii="Times New Roman" w:hAnsi="Times New Roman"/>
                <w:sz w:val="40"/>
                <w:szCs w:val="48"/>
              </w:rPr>
            </w:pPr>
            <w:r>
              <w:rPr>
                <w:rFonts w:ascii="Times New Roman" w:hAnsi="Times New Roman"/>
                <w:sz w:val="40"/>
                <w:szCs w:val="48"/>
              </w:rPr>
              <w:t>November 28</w:t>
            </w:r>
            <w:r w:rsidR="00944BAC" w:rsidRPr="00944BAC">
              <w:rPr>
                <w:rFonts w:ascii="Times New Roman" w:hAnsi="Times New Roman"/>
                <w:sz w:val="40"/>
                <w:szCs w:val="48"/>
                <w:vertAlign w:val="superscript"/>
              </w:rPr>
              <w:t>th</w:t>
            </w:r>
            <w:r w:rsidR="00183EF1">
              <w:rPr>
                <w:rFonts w:ascii="Times New Roman" w:hAnsi="Times New Roman"/>
                <w:sz w:val="40"/>
                <w:szCs w:val="48"/>
              </w:rPr>
              <w:t xml:space="preserve">, </w:t>
            </w:r>
            <w:r w:rsidR="00944BAC" w:rsidRPr="00944BAC">
              <w:rPr>
                <w:rFonts w:ascii="Times New Roman" w:hAnsi="Times New Roman"/>
                <w:sz w:val="40"/>
                <w:szCs w:val="48"/>
              </w:rPr>
              <w:t>9am - 12pm</w:t>
            </w:r>
          </w:p>
          <w:p w14:paraId="09974083" w14:textId="05CCE663" w:rsidR="00183EF1" w:rsidRPr="00183EF1" w:rsidRDefault="00183EF1" w:rsidP="00183EF1">
            <w:pPr>
              <w:rPr>
                <w:rFonts w:ascii="Times New Roman" w:hAnsi="Times New Roman"/>
                <w:sz w:val="24"/>
                <w:szCs w:val="48"/>
              </w:rPr>
            </w:pPr>
          </w:p>
          <w:p w14:paraId="0A928855" w14:textId="77777777" w:rsidR="00183EF1" w:rsidRDefault="00183EF1" w:rsidP="00183EF1">
            <w:pPr>
              <w:rPr>
                <w:rFonts w:ascii="Times New Roman" w:hAnsi="Times New Roman"/>
                <w:sz w:val="40"/>
                <w:szCs w:val="48"/>
              </w:rPr>
            </w:pPr>
            <w:r>
              <w:rPr>
                <w:rFonts w:ascii="Times New Roman" w:hAnsi="Times New Roman"/>
                <w:sz w:val="40"/>
                <w:szCs w:val="48"/>
              </w:rPr>
              <w:t>Volunteers are Welcome!</w:t>
            </w:r>
          </w:p>
          <w:p w14:paraId="3284D4D6" w14:textId="77777777" w:rsidR="00AA6589" w:rsidRDefault="00AA6589" w:rsidP="00183EF1">
            <w:pPr>
              <w:rPr>
                <w:rFonts w:ascii="Times New Roman" w:hAnsi="Times New Roman"/>
                <w:sz w:val="40"/>
                <w:szCs w:val="48"/>
              </w:rPr>
            </w:pPr>
          </w:p>
          <w:p w14:paraId="07D52A77" w14:textId="29B63244" w:rsidR="00ED715F" w:rsidRDefault="000D483D" w:rsidP="00B4717F">
            <w:pPr>
              <w:rPr>
                <w:rFonts w:ascii="Times New Roman" w:hAnsi="Times New Roman"/>
                <w:sz w:val="32"/>
                <w:szCs w:val="48"/>
              </w:rPr>
            </w:pPr>
            <w:r w:rsidRPr="00AA6589">
              <w:rPr>
                <w:rFonts w:ascii="Times New Roman" w:hAnsi="Times New Roman"/>
                <w:sz w:val="32"/>
                <w:szCs w:val="48"/>
              </w:rPr>
              <w:t xml:space="preserve">Our Senior Box Program is another wonderful service </w:t>
            </w:r>
            <w:r w:rsidR="00AA6589">
              <w:rPr>
                <w:rFonts w:ascii="Times New Roman" w:hAnsi="Times New Roman"/>
                <w:sz w:val="32"/>
                <w:szCs w:val="48"/>
              </w:rPr>
              <w:t>that reaches</w:t>
            </w:r>
            <w:r w:rsidRPr="00AA6589">
              <w:rPr>
                <w:rFonts w:ascii="Times New Roman" w:hAnsi="Times New Roman"/>
                <w:sz w:val="32"/>
                <w:szCs w:val="48"/>
              </w:rPr>
              <w:t xml:space="preserve"> out to the senior citizens in the community in need of food. </w:t>
            </w:r>
            <w:r w:rsidR="00AA6589" w:rsidRPr="00AA6589">
              <w:rPr>
                <w:rFonts w:ascii="Times New Roman" w:hAnsi="Times New Roman"/>
                <w:sz w:val="32"/>
                <w:szCs w:val="48"/>
              </w:rPr>
              <w:t xml:space="preserve">Each of you who take part in it are appreciated for your efforts. Volunteers are always welcome to take part in preparation and box day. </w:t>
            </w:r>
          </w:p>
          <w:p w14:paraId="452FD92C" w14:textId="77777777" w:rsidR="00F00EF6" w:rsidRPr="00F00EF6" w:rsidRDefault="00F00EF6" w:rsidP="00B4717F">
            <w:pPr>
              <w:rPr>
                <w:rFonts w:ascii="Times New Roman" w:hAnsi="Times New Roman"/>
                <w:sz w:val="14"/>
                <w:szCs w:val="48"/>
              </w:rPr>
            </w:pPr>
          </w:p>
          <w:p w14:paraId="17CAD3DA" w14:textId="2E866C1D" w:rsidR="00944BAC" w:rsidRPr="00B10276" w:rsidRDefault="001C4473" w:rsidP="00B4717F">
            <w:pPr>
              <w:rPr>
                <w:rFonts w:ascii="Monotype Corsiva" w:hAnsi="Monotype Corsiva"/>
                <w:color w:val="990033"/>
                <w:sz w:val="48"/>
                <w:szCs w:val="48"/>
                <w:u w:val="single"/>
              </w:rPr>
            </w:pPr>
            <w:r>
              <w:rPr>
                <w:noProof/>
              </w:rPr>
              <w:pict w14:anchorId="4E1805E8">
                <v:rect id="_x0000_i1027" alt="" style="width:391.6pt;height:.05pt;mso-width-percent:0;mso-height-percent:0;mso-width-percent:0;mso-height-percent:0" o:hrstd="t" o:hr="t" fillcolor="#a0a0a0" stroked="f"/>
              </w:pict>
            </w:r>
          </w:p>
          <w:p w14:paraId="0F4ECCA7" w14:textId="581A6BA3" w:rsidR="007C10E0" w:rsidRDefault="00A83EAF" w:rsidP="00A83EAF">
            <w:pPr>
              <w:jc w:val="center"/>
              <w:rPr>
                <w:rFonts w:ascii="Papyrus" w:hAnsi="Papyrus"/>
                <w:sz w:val="48"/>
                <w:szCs w:val="48"/>
              </w:rPr>
            </w:pPr>
            <w:r>
              <w:rPr>
                <w:rFonts w:ascii="Monotype Corsiva" w:hAnsi="Monotype Corsiva"/>
                <w:noProof/>
                <w:color w:val="990033"/>
                <w:sz w:val="48"/>
                <w:szCs w:val="48"/>
                <w:u w:val="single"/>
              </w:rPr>
              <w:drawing>
                <wp:anchor distT="0" distB="0" distL="114300" distR="114300" simplePos="0" relativeHeight="251539456" behindDoc="0" locked="0" layoutInCell="1" allowOverlap="1" wp14:anchorId="0300BD47" wp14:editId="498A18BF">
                  <wp:simplePos x="0" y="0"/>
                  <wp:positionH relativeFrom="margin">
                    <wp:posOffset>-38735</wp:posOffset>
                  </wp:positionH>
                  <wp:positionV relativeFrom="margin">
                    <wp:posOffset>6362700</wp:posOffset>
                  </wp:positionV>
                  <wp:extent cx="2114550" cy="19431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ture_16991bc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4550" cy="1943100"/>
                          </a:xfrm>
                          <a:prstGeom prst="rect">
                            <a:avLst/>
                          </a:prstGeom>
                        </pic:spPr>
                      </pic:pic>
                    </a:graphicData>
                  </a:graphic>
                </wp:anchor>
              </w:drawing>
            </w:r>
            <w:r w:rsidRPr="00A83EAF">
              <w:rPr>
                <w:rFonts w:ascii="Papyrus" w:hAnsi="Papyrus"/>
                <w:sz w:val="48"/>
                <w:szCs w:val="48"/>
              </w:rPr>
              <w:t>Burnamwood 60</w:t>
            </w:r>
            <w:r w:rsidRPr="00A83EAF">
              <w:rPr>
                <w:rFonts w:ascii="Papyrus" w:hAnsi="Papyrus"/>
                <w:sz w:val="48"/>
                <w:szCs w:val="48"/>
                <w:vertAlign w:val="superscript"/>
              </w:rPr>
              <w:t>th</w:t>
            </w:r>
            <w:r w:rsidRPr="00A83EAF">
              <w:rPr>
                <w:rFonts w:ascii="Papyrus" w:hAnsi="Papyrus"/>
                <w:sz w:val="48"/>
                <w:szCs w:val="48"/>
              </w:rPr>
              <w:t xml:space="preserve"> Anniversary Party</w:t>
            </w:r>
          </w:p>
          <w:p w14:paraId="6E58BC6D" w14:textId="1BC107D2" w:rsidR="00A83EAF" w:rsidRPr="008564CF" w:rsidRDefault="00A83EAF" w:rsidP="00A83EAF">
            <w:pPr>
              <w:rPr>
                <w:rFonts w:ascii="Papyrus" w:hAnsi="Papyrus"/>
                <w:b/>
                <w:sz w:val="26"/>
                <w:szCs w:val="26"/>
              </w:rPr>
            </w:pPr>
            <w:r w:rsidRPr="008564CF">
              <w:rPr>
                <w:rFonts w:ascii="Papyrus" w:hAnsi="Papyrus"/>
                <w:b/>
                <w:sz w:val="26"/>
                <w:szCs w:val="26"/>
              </w:rPr>
              <w:t>November 16</w:t>
            </w:r>
            <w:r w:rsidRPr="008564CF">
              <w:rPr>
                <w:rFonts w:ascii="Papyrus" w:hAnsi="Papyrus"/>
                <w:b/>
                <w:sz w:val="26"/>
                <w:szCs w:val="26"/>
                <w:vertAlign w:val="superscript"/>
              </w:rPr>
              <w:t>th</w:t>
            </w:r>
            <w:r w:rsidRPr="008564CF">
              <w:rPr>
                <w:rFonts w:ascii="Papyrus" w:hAnsi="Papyrus"/>
                <w:b/>
                <w:sz w:val="26"/>
                <w:szCs w:val="26"/>
              </w:rPr>
              <w:t>, 2018</w:t>
            </w:r>
            <w:r w:rsidR="008564CF">
              <w:rPr>
                <w:rFonts w:ascii="Papyrus" w:hAnsi="Papyrus"/>
                <w:b/>
                <w:sz w:val="26"/>
                <w:szCs w:val="26"/>
              </w:rPr>
              <w:t xml:space="preserve">.     </w:t>
            </w:r>
            <w:r w:rsidRPr="008564CF">
              <w:rPr>
                <w:rFonts w:ascii="Papyrus" w:hAnsi="Papyrus"/>
                <w:b/>
                <w:sz w:val="26"/>
                <w:szCs w:val="26"/>
              </w:rPr>
              <w:t xml:space="preserve">  7:00-10:00pm</w:t>
            </w:r>
          </w:p>
          <w:p w14:paraId="39031191" w14:textId="085AFA11" w:rsidR="00A83EAF" w:rsidRPr="00A83EAF" w:rsidRDefault="00A83EAF" w:rsidP="00A83EAF">
            <w:pPr>
              <w:jc w:val="center"/>
              <w:rPr>
                <w:rFonts w:ascii="Papyrus" w:hAnsi="Papyrus"/>
                <w:b/>
                <w:sz w:val="24"/>
                <w:szCs w:val="48"/>
              </w:rPr>
            </w:pPr>
            <w:r w:rsidRPr="00A83EAF">
              <w:rPr>
                <w:rFonts w:ascii="Papyrus" w:hAnsi="Papyrus"/>
                <w:b/>
                <w:sz w:val="24"/>
                <w:szCs w:val="48"/>
              </w:rPr>
              <w:t>Location: ArtsPlace</w:t>
            </w:r>
          </w:p>
          <w:p w14:paraId="4D41E646" w14:textId="77777777" w:rsidR="00A83EAF" w:rsidRPr="00A83EAF" w:rsidRDefault="00A83EAF" w:rsidP="00A83EAF">
            <w:pPr>
              <w:jc w:val="center"/>
              <w:rPr>
                <w:rFonts w:ascii="Papyrus" w:hAnsi="Papyrus"/>
                <w:b/>
                <w:sz w:val="24"/>
                <w:szCs w:val="48"/>
              </w:rPr>
            </w:pPr>
            <w:r w:rsidRPr="00A83EAF">
              <w:rPr>
                <w:rFonts w:ascii="Papyrus" w:hAnsi="Papyrus"/>
                <w:b/>
                <w:sz w:val="24"/>
                <w:szCs w:val="48"/>
              </w:rPr>
              <w:t>161 North Mill Street</w:t>
            </w:r>
          </w:p>
          <w:p w14:paraId="52F33AA5" w14:textId="02F24C67" w:rsidR="00A83EAF" w:rsidRPr="00A83EAF" w:rsidRDefault="00A83EAF" w:rsidP="00A83EAF">
            <w:pPr>
              <w:jc w:val="center"/>
              <w:rPr>
                <w:rFonts w:ascii="Papyrus" w:hAnsi="Papyrus"/>
                <w:b/>
                <w:sz w:val="28"/>
                <w:szCs w:val="48"/>
              </w:rPr>
            </w:pPr>
            <w:r w:rsidRPr="00A83EAF">
              <w:rPr>
                <w:rFonts w:ascii="Papyrus" w:hAnsi="Papyrus"/>
                <w:b/>
                <w:sz w:val="28"/>
                <w:szCs w:val="48"/>
              </w:rPr>
              <w:t>Lexington, KY. 40507</w:t>
            </w:r>
          </w:p>
          <w:p w14:paraId="73B8D5AD" w14:textId="77777777" w:rsidR="00A83EAF" w:rsidRDefault="00A83EAF" w:rsidP="00A83EAF">
            <w:pPr>
              <w:rPr>
                <w:rFonts w:ascii="Papyrus" w:hAnsi="Papyrus"/>
                <w:sz w:val="28"/>
                <w:szCs w:val="48"/>
              </w:rPr>
            </w:pPr>
          </w:p>
          <w:p w14:paraId="7C6A7A91" w14:textId="120A1769" w:rsidR="00B426C8" w:rsidRDefault="00A83EAF" w:rsidP="00473721">
            <w:pPr>
              <w:rPr>
                <w:rFonts w:ascii="Monotype Corsiva" w:hAnsi="Monotype Corsiva"/>
                <w:color w:val="990033"/>
                <w:sz w:val="40"/>
                <w:szCs w:val="48"/>
                <w:u w:val="single"/>
              </w:rPr>
            </w:pPr>
            <w:r>
              <w:rPr>
                <w:rFonts w:ascii="Papyrus" w:hAnsi="Papyrus"/>
                <w:sz w:val="28"/>
                <w:szCs w:val="48"/>
              </w:rPr>
              <w:t xml:space="preserve">Tickets: $25 </w:t>
            </w:r>
            <w:r w:rsidR="008564CF">
              <w:rPr>
                <w:rFonts w:ascii="Papyrus" w:hAnsi="Papyrus"/>
                <w:sz w:val="28"/>
                <w:szCs w:val="48"/>
              </w:rPr>
              <w:t xml:space="preserve">                 *Silent Auction *BBQ *</w:t>
            </w:r>
            <w:r>
              <w:rPr>
                <w:rFonts w:ascii="Papyrus" w:hAnsi="Papyrus"/>
                <w:sz w:val="28"/>
                <w:szCs w:val="48"/>
              </w:rPr>
              <w:t>Bluegrass Music</w:t>
            </w:r>
          </w:p>
          <w:p w14:paraId="2830CB85" w14:textId="77777777" w:rsidR="000660D8" w:rsidRPr="000660D8" w:rsidRDefault="000660D8" w:rsidP="00473721">
            <w:pPr>
              <w:rPr>
                <w:rFonts w:ascii="Monotype Corsiva" w:hAnsi="Monotype Corsiva"/>
                <w:color w:val="990033"/>
                <w:sz w:val="40"/>
                <w:szCs w:val="48"/>
                <w:u w:val="single"/>
              </w:rPr>
            </w:pPr>
          </w:p>
          <w:p w14:paraId="6973C369" w14:textId="24A693DD" w:rsidR="00575A93" w:rsidRDefault="00AD2331" w:rsidP="00473721">
            <w:pPr>
              <w:rPr>
                <w:rFonts w:ascii="Times New Roman" w:hAnsi="Times New Roman"/>
                <w:b/>
                <w:sz w:val="24"/>
              </w:rPr>
            </w:pPr>
            <w:r>
              <w:rPr>
                <w:rFonts w:ascii="Lucida Calligraphy" w:hAnsi="Lucida Calligraphy"/>
                <w:b/>
                <w:noProof/>
                <w:sz w:val="40"/>
              </w:rPr>
              <w:lastRenderedPageBreak/>
              <w:drawing>
                <wp:anchor distT="0" distB="0" distL="114300" distR="114300" simplePos="0" relativeHeight="251674624" behindDoc="0" locked="0" layoutInCell="1" allowOverlap="1" wp14:anchorId="64D23D0F" wp14:editId="3827EB5D">
                  <wp:simplePos x="0" y="0"/>
                  <wp:positionH relativeFrom="margin">
                    <wp:posOffset>-163195</wp:posOffset>
                  </wp:positionH>
                  <wp:positionV relativeFrom="margin">
                    <wp:posOffset>142875</wp:posOffset>
                  </wp:positionV>
                  <wp:extent cx="5324475" cy="9779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thes_10848c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4475" cy="977900"/>
                          </a:xfrm>
                          <a:prstGeom prst="rect">
                            <a:avLst/>
                          </a:prstGeom>
                        </pic:spPr>
                      </pic:pic>
                    </a:graphicData>
                  </a:graphic>
                </wp:anchor>
              </w:drawing>
            </w:r>
          </w:p>
          <w:p w14:paraId="57C38192" w14:textId="585C56CF" w:rsidR="00AD2331" w:rsidRDefault="00AD2331" w:rsidP="00575A93">
            <w:pPr>
              <w:jc w:val="center"/>
              <w:rPr>
                <w:rFonts w:ascii="Lucida Calligraphy" w:hAnsi="Lucida Calligraphy"/>
                <w:b/>
                <w:sz w:val="40"/>
              </w:rPr>
            </w:pPr>
            <w:r>
              <w:rPr>
                <w:rFonts w:ascii="Lucida Calligraphy" w:hAnsi="Lucida Calligraphy"/>
                <w:b/>
                <w:noProof/>
                <w:sz w:val="40"/>
              </w:rPr>
              <w:drawing>
                <wp:anchor distT="0" distB="0" distL="114300" distR="114300" simplePos="0" relativeHeight="251651072" behindDoc="1" locked="0" layoutInCell="1" allowOverlap="1" wp14:anchorId="1BDCCD01" wp14:editId="36D5EF1C">
                  <wp:simplePos x="0" y="0"/>
                  <wp:positionH relativeFrom="column">
                    <wp:posOffset>120015</wp:posOffset>
                  </wp:positionH>
                  <wp:positionV relativeFrom="paragraph">
                    <wp:posOffset>130175</wp:posOffset>
                  </wp:positionV>
                  <wp:extent cx="4728210" cy="6162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kgd5 (1).gif"/>
                          <pic:cNvPicPr/>
                        </pic:nvPicPr>
                        <pic:blipFill>
                          <a:blip r:embed="rId30">
                            <a:extLst>
                              <a:ext uri="{28A0092B-C50C-407E-A947-70E740481C1C}">
                                <a14:useLocalDpi xmlns:a14="http://schemas.microsoft.com/office/drawing/2010/main" val="0"/>
                              </a:ext>
                            </a:extLst>
                          </a:blip>
                          <a:stretch>
                            <a:fillRect/>
                          </a:stretch>
                        </pic:blipFill>
                        <pic:spPr>
                          <a:xfrm>
                            <a:off x="0" y="0"/>
                            <a:ext cx="4728210" cy="6162675"/>
                          </a:xfrm>
                          <a:prstGeom prst="rect">
                            <a:avLst/>
                          </a:prstGeom>
                        </pic:spPr>
                      </pic:pic>
                    </a:graphicData>
                  </a:graphic>
                  <wp14:sizeRelH relativeFrom="margin">
                    <wp14:pctWidth>0</wp14:pctWidth>
                  </wp14:sizeRelH>
                  <wp14:sizeRelV relativeFrom="margin">
                    <wp14:pctHeight>0</wp14:pctHeight>
                  </wp14:sizeRelV>
                </wp:anchor>
              </w:drawing>
            </w:r>
          </w:p>
          <w:p w14:paraId="1A2D0E0E" w14:textId="249A7D4C" w:rsidR="00AD2331" w:rsidRDefault="00AD2331" w:rsidP="00AD2331">
            <w:pPr>
              <w:rPr>
                <w:rFonts w:ascii="Lucida Calligraphy" w:hAnsi="Lucida Calligraphy"/>
                <w:b/>
                <w:sz w:val="40"/>
              </w:rPr>
            </w:pPr>
          </w:p>
          <w:p w14:paraId="6D49A705" w14:textId="4A7A4D9B" w:rsidR="00AD2331" w:rsidRPr="00351C43" w:rsidRDefault="00AD2331" w:rsidP="00575A93">
            <w:pPr>
              <w:jc w:val="center"/>
              <w:rPr>
                <w:rFonts w:ascii="Edwardian Script ITC" w:hAnsi="Edwardian Script ITC"/>
                <w:b/>
                <w:sz w:val="144"/>
                <w:u w:val="single"/>
              </w:rPr>
            </w:pPr>
            <w:r w:rsidRPr="00351C43">
              <w:rPr>
                <w:rFonts w:ascii="Edwardian Script ITC" w:hAnsi="Edwardian Script ITC"/>
                <w:b/>
                <w:sz w:val="144"/>
                <w:u w:val="single"/>
              </w:rPr>
              <w:t>Tree of Warmth</w:t>
            </w:r>
          </w:p>
          <w:p w14:paraId="44A76B1C" w14:textId="20EC6232" w:rsidR="00AD2331" w:rsidRDefault="00AD2331" w:rsidP="00575A93">
            <w:pPr>
              <w:jc w:val="center"/>
              <w:rPr>
                <w:rFonts w:ascii="Lucida Calligraphy" w:hAnsi="Lucida Calligraphy"/>
                <w:b/>
                <w:sz w:val="40"/>
              </w:rPr>
            </w:pPr>
          </w:p>
          <w:p w14:paraId="005A1BD8" w14:textId="1AEFE455" w:rsidR="00AD2331" w:rsidRPr="00351C43" w:rsidRDefault="00AD2331" w:rsidP="00351C43">
            <w:pPr>
              <w:jc w:val="center"/>
              <w:rPr>
                <w:rFonts w:ascii="Goudy Old Style" w:hAnsi="Goudy Old Style"/>
                <w:b/>
                <w:sz w:val="40"/>
              </w:rPr>
            </w:pPr>
            <w:r w:rsidRPr="00351C43">
              <w:rPr>
                <w:rFonts w:ascii="Goudy Old Style" w:hAnsi="Goudy Old Style"/>
                <w:b/>
                <w:sz w:val="40"/>
              </w:rPr>
              <w:t>Brisk mornings and cool evenings are reminders that it is time to start our annual collection of hats, scarves, gloves, and mittens for our Tree of Warmth.</w:t>
            </w:r>
          </w:p>
          <w:p w14:paraId="2027E246" w14:textId="77777777" w:rsidR="00AD2331" w:rsidRPr="00351C43" w:rsidRDefault="00AD2331" w:rsidP="00575A93">
            <w:pPr>
              <w:jc w:val="center"/>
              <w:rPr>
                <w:rFonts w:ascii="Goudy Old Style" w:hAnsi="Goudy Old Style"/>
                <w:b/>
                <w:sz w:val="40"/>
              </w:rPr>
            </w:pPr>
          </w:p>
          <w:p w14:paraId="71F1E508" w14:textId="3BD1E26C" w:rsidR="00AD2331" w:rsidRPr="00351C43" w:rsidRDefault="00AD2331" w:rsidP="00575A93">
            <w:pPr>
              <w:jc w:val="center"/>
              <w:rPr>
                <w:rFonts w:ascii="Goudy Old Style" w:hAnsi="Goudy Old Style"/>
                <w:b/>
                <w:sz w:val="40"/>
              </w:rPr>
            </w:pPr>
            <w:r w:rsidRPr="00351C43">
              <w:rPr>
                <w:rFonts w:ascii="Goudy Old Style" w:hAnsi="Goudy Old Style"/>
                <w:b/>
                <w:sz w:val="40"/>
              </w:rPr>
              <w:t>Our food pantry clients are always excited and appreciative to choose items from our pantry tree!</w:t>
            </w:r>
          </w:p>
          <w:p w14:paraId="37C1C824" w14:textId="77777777" w:rsidR="00AD2331" w:rsidRPr="00351C43" w:rsidRDefault="00AD2331" w:rsidP="00351C43">
            <w:pPr>
              <w:rPr>
                <w:rFonts w:ascii="Goudy Old Style" w:hAnsi="Goudy Old Style"/>
                <w:b/>
                <w:sz w:val="40"/>
              </w:rPr>
            </w:pPr>
          </w:p>
          <w:p w14:paraId="520622DE" w14:textId="74B624C6" w:rsidR="00AD2331" w:rsidRPr="00351C43" w:rsidRDefault="00AD2331" w:rsidP="00575A93">
            <w:pPr>
              <w:jc w:val="center"/>
              <w:rPr>
                <w:rFonts w:ascii="Goudy Old Style" w:hAnsi="Goudy Old Style"/>
                <w:b/>
                <w:sz w:val="40"/>
              </w:rPr>
            </w:pPr>
            <w:r w:rsidRPr="00351C43">
              <w:rPr>
                <w:rFonts w:ascii="Goudy Old Style" w:hAnsi="Goudy Old Style"/>
                <w:b/>
                <w:sz w:val="40"/>
              </w:rPr>
              <w:t>A bin will be placed near the sanctuary doors for donated items.</w:t>
            </w:r>
          </w:p>
          <w:p w14:paraId="0840C492" w14:textId="0C39A68D" w:rsidR="00AD2331" w:rsidRPr="00175B85" w:rsidRDefault="00AD2331" w:rsidP="00351C43">
            <w:pPr>
              <w:rPr>
                <w:rFonts w:ascii="Goudy Old Style" w:hAnsi="Goudy Old Style"/>
                <w:b/>
                <w:sz w:val="24"/>
              </w:rPr>
            </w:pPr>
          </w:p>
          <w:p w14:paraId="0A41401A" w14:textId="1F12E938" w:rsidR="00175B85" w:rsidRPr="00175B85" w:rsidRDefault="00175B85" w:rsidP="00175B85">
            <w:pPr>
              <w:jc w:val="center"/>
              <w:rPr>
                <w:rFonts w:ascii="Edwardian Script ITC" w:hAnsi="Edwardian Script ITC"/>
                <w:b/>
                <w:sz w:val="72"/>
                <w:szCs w:val="80"/>
              </w:rPr>
            </w:pPr>
            <w:r w:rsidRPr="00175B85">
              <w:rPr>
                <w:rFonts w:ascii="Edwardian Script ITC" w:hAnsi="Edwardian Script ITC"/>
                <w:b/>
                <w:sz w:val="72"/>
                <w:szCs w:val="80"/>
              </w:rPr>
              <w:t>Thank you for helping!</w:t>
            </w:r>
          </w:p>
          <w:p w14:paraId="0AB70020" w14:textId="7B38D91A" w:rsidR="00AD2331" w:rsidRPr="00175B85" w:rsidRDefault="00175B85" w:rsidP="00175B85">
            <w:pPr>
              <w:jc w:val="center"/>
              <w:rPr>
                <w:rFonts w:ascii="Edwardian Script ITC" w:hAnsi="Edwardian Script ITC"/>
                <w:b/>
                <w:sz w:val="96"/>
              </w:rPr>
            </w:pPr>
            <w:r>
              <w:rPr>
                <w:rFonts w:ascii="Lucida Calligraphy" w:hAnsi="Lucida Calligraphy"/>
                <w:b/>
                <w:noProof/>
                <w:sz w:val="40"/>
              </w:rPr>
              <w:drawing>
                <wp:anchor distT="0" distB="0" distL="114300" distR="114300" simplePos="0" relativeHeight="251719680" behindDoc="0" locked="0" layoutInCell="1" allowOverlap="1" wp14:anchorId="5881BF4B" wp14:editId="11A04D16">
                  <wp:simplePos x="0" y="0"/>
                  <wp:positionH relativeFrom="margin">
                    <wp:posOffset>-163195</wp:posOffset>
                  </wp:positionH>
                  <wp:positionV relativeFrom="margin">
                    <wp:posOffset>7892682</wp:posOffset>
                  </wp:positionV>
                  <wp:extent cx="5362575" cy="9779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thes_10848c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62575" cy="977900"/>
                          </a:xfrm>
                          <a:prstGeom prst="rect">
                            <a:avLst/>
                          </a:prstGeom>
                        </pic:spPr>
                      </pic:pic>
                    </a:graphicData>
                  </a:graphic>
                  <wp14:sizeRelH relativeFrom="margin">
                    <wp14:pctWidth>0</wp14:pctWidth>
                  </wp14:sizeRelH>
                </wp:anchor>
              </w:drawing>
            </w:r>
            <w:r w:rsidRPr="00881EF0">
              <w:rPr>
                <w:rFonts w:ascii="Goudy Old Style" w:hAnsi="Goudy Old Style"/>
                <w:b/>
                <w:sz w:val="32"/>
              </w:rPr>
              <w:t>-</w:t>
            </w:r>
            <w:r w:rsidRPr="00881EF0">
              <w:rPr>
                <w:rFonts w:ascii="Goudy Old Style" w:hAnsi="Goudy Old Style"/>
                <w:b/>
                <w:sz w:val="36"/>
              </w:rPr>
              <w:t>Doralene Webb</w:t>
            </w:r>
          </w:p>
          <w:p w14:paraId="298C6FD1" w14:textId="57041B73" w:rsidR="00AD2331" w:rsidRDefault="00AD2331" w:rsidP="00575A93">
            <w:pPr>
              <w:jc w:val="center"/>
              <w:rPr>
                <w:rFonts w:ascii="Lucida Calligraphy" w:hAnsi="Lucida Calligraphy"/>
                <w:b/>
                <w:sz w:val="40"/>
              </w:rPr>
            </w:pPr>
            <w:r>
              <w:rPr>
                <w:rFonts w:ascii="Times New Roman" w:hAnsi="Times New Roman"/>
                <w:b/>
                <w:noProof/>
                <w:sz w:val="24"/>
              </w:rPr>
              <w:lastRenderedPageBreak/>
              <w:drawing>
                <wp:inline distT="0" distB="0" distL="0" distR="0" wp14:anchorId="4EE354C7" wp14:editId="02382CB0">
                  <wp:extent cx="5105400" cy="31388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nners_5237c (3).jpg"/>
                          <pic:cNvPicPr/>
                        </pic:nvPicPr>
                        <pic:blipFill>
                          <a:blip r:embed="rId31">
                            <a:extLst>
                              <a:ext uri="{28A0092B-C50C-407E-A947-70E740481C1C}">
                                <a14:useLocalDpi xmlns:a14="http://schemas.microsoft.com/office/drawing/2010/main" val="0"/>
                              </a:ext>
                            </a:extLst>
                          </a:blip>
                          <a:stretch>
                            <a:fillRect/>
                          </a:stretch>
                        </pic:blipFill>
                        <pic:spPr>
                          <a:xfrm>
                            <a:off x="0" y="0"/>
                            <a:ext cx="5105400" cy="3138805"/>
                          </a:xfrm>
                          <a:prstGeom prst="rect">
                            <a:avLst/>
                          </a:prstGeom>
                        </pic:spPr>
                      </pic:pic>
                    </a:graphicData>
                  </a:graphic>
                </wp:inline>
              </w:drawing>
            </w:r>
          </w:p>
          <w:p w14:paraId="04D79355" w14:textId="78CEFE15" w:rsidR="00575A93" w:rsidRPr="00575A93" w:rsidRDefault="00AD2331" w:rsidP="00AD2331">
            <w:pPr>
              <w:jc w:val="center"/>
              <w:rPr>
                <w:rFonts w:ascii="Lucida Calligraphy" w:hAnsi="Lucida Calligraphy"/>
                <w:b/>
                <w:sz w:val="40"/>
              </w:rPr>
            </w:pPr>
            <w:r>
              <w:rPr>
                <w:rFonts w:ascii="Lucida Calligraphy" w:hAnsi="Lucida Calligraphy"/>
                <w:b/>
                <w:sz w:val="40"/>
              </w:rPr>
              <w:t>C</w:t>
            </w:r>
            <w:r w:rsidR="002D6F62">
              <w:rPr>
                <w:rFonts w:ascii="Lucida Calligraphy" w:hAnsi="Lucida Calligraphy"/>
                <w:b/>
                <w:sz w:val="40"/>
              </w:rPr>
              <w:t xml:space="preserve">orbin Presbyterian Church </w:t>
            </w:r>
            <w:r w:rsidR="00575A93" w:rsidRPr="002D6F62">
              <w:rPr>
                <w:rFonts w:ascii="Lucida Calligraphy" w:hAnsi="Lucida Calligraphy"/>
                <w:b/>
                <w:sz w:val="48"/>
              </w:rPr>
              <w:t>Thanksgiving Dinner</w:t>
            </w:r>
          </w:p>
          <w:p w14:paraId="5C93664A" w14:textId="1D224310" w:rsidR="00575A93" w:rsidRDefault="00575A93" w:rsidP="00473721">
            <w:pPr>
              <w:rPr>
                <w:rFonts w:ascii="Times New Roman" w:hAnsi="Times New Roman"/>
                <w:b/>
                <w:sz w:val="24"/>
              </w:rPr>
            </w:pPr>
          </w:p>
          <w:p w14:paraId="409C19C1" w14:textId="40CB3097" w:rsidR="002D6F62" w:rsidRPr="00351C43" w:rsidRDefault="002D6F62" w:rsidP="00575A93">
            <w:pPr>
              <w:jc w:val="center"/>
              <w:rPr>
                <w:rFonts w:ascii="Calisto MT" w:hAnsi="Calisto MT"/>
                <w:b/>
                <w:sz w:val="28"/>
              </w:rPr>
            </w:pPr>
            <w:r w:rsidRPr="00351C43">
              <w:rPr>
                <w:rFonts w:ascii="Calisto MT" w:hAnsi="Calisto MT"/>
                <w:b/>
                <w:sz w:val="28"/>
              </w:rPr>
              <w:t xml:space="preserve">We welcome all to come enjoy a time of warmth and Thanksgiving, great food and fellowship! </w:t>
            </w:r>
          </w:p>
          <w:p w14:paraId="7AB1E838" w14:textId="0F3D578A" w:rsidR="00351C43" w:rsidRDefault="002D6F62" w:rsidP="00575A93">
            <w:pPr>
              <w:jc w:val="center"/>
              <w:rPr>
                <w:rFonts w:ascii="Calisto MT" w:hAnsi="Calisto MT"/>
                <w:b/>
                <w:sz w:val="28"/>
              </w:rPr>
            </w:pPr>
            <w:r w:rsidRPr="00351C43">
              <w:rPr>
                <w:rFonts w:ascii="Calisto MT" w:hAnsi="Calisto MT"/>
                <w:b/>
                <w:sz w:val="28"/>
              </w:rPr>
              <w:t xml:space="preserve">The dinner will take place </w:t>
            </w:r>
            <w:r w:rsidR="00575A93" w:rsidRPr="00351C43">
              <w:rPr>
                <w:rFonts w:ascii="Calisto MT" w:hAnsi="Calisto MT"/>
                <w:b/>
                <w:sz w:val="28"/>
              </w:rPr>
              <w:t>Sunday, November 18</w:t>
            </w:r>
            <w:r w:rsidR="00575A93" w:rsidRPr="00351C43">
              <w:rPr>
                <w:rFonts w:ascii="Calisto MT" w:hAnsi="Calisto MT"/>
                <w:b/>
                <w:sz w:val="28"/>
                <w:vertAlign w:val="superscript"/>
              </w:rPr>
              <w:t>th</w:t>
            </w:r>
            <w:r w:rsidR="00575A93" w:rsidRPr="00351C43">
              <w:rPr>
                <w:rFonts w:ascii="Calisto MT" w:hAnsi="Calisto MT"/>
                <w:b/>
                <w:sz w:val="28"/>
              </w:rPr>
              <w:t xml:space="preserve"> </w:t>
            </w:r>
          </w:p>
          <w:p w14:paraId="191C75FA" w14:textId="0D1975DC" w:rsidR="00575A93" w:rsidRDefault="00575A93" w:rsidP="00575A93">
            <w:pPr>
              <w:jc w:val="center"/>
              <w:rPr>
                <w:rFonts w:ascii="Calisto MT" w:hAnsi="Calisto MT"/>
                <w:b/>
                <w:sz w:val="28"/>
              </w:rPr>
            </w:pPr>
            <w:r w:rsidRPr="00351C43">
              <w:rPr>
                <w:rFonts w:ascii="Calisto MT" w:hAnsi="Calisto MT"/>
                <w:b/>
                <w:sz w:val="28"/>
              </w:rPr>
              <w:t>at 5:00pm-7:00pm</w:t>
            </w:r>
            <w:r w:rsidR="002D6F62" w:rsidRPr="00351C43">
              <w:rPr>
                <w:rFonts w:ascii="Calisto MT" w:hAnsi="Calisto MT"/>
                <w:b/>
                <w:sz w:val="28"/>
              </w:rPr>
              <w:t>.</w:t>
            </w:r>
          </w:p>
          <w:p w14:paraId="75870511" w14:textId="77777777" w:rsidR="00FB75B7" w:rsidRDefault="00FB75B7" w:rsidP="00575A93">
            <w:pPr>
              <w:jc w:val="center"/>
              <w:rPr>
                <w:rFonts w:ascii="Calisto MT" w:hAnsi="Calisto MT"/>
                <w:b/>
                <w:sz w:val="28"/>
              </w:rPr>
            </w:pPr>
          </w:p>
          <w:p w14:paraId="09054599" w14:textId="77777777" w:rsidR="009D05C9" w:rsidRDefault="00FB75B7" w:rsidP="00575A93">
            <w:pPr>
              <w:jc w:val="center"/>
              <w:rPr>
                <w:rFonts w:ascii="Calisto MT" w:hAnsi="Calisto MT"/>
                <w:b/>
                <w:sz w:val="28"/>
              </w:rPr>
            </w:pPr>
            <w:r>
              <w:rPr>
                <w:rFonts w:ascii="Calisto MT" w:hAnsi="Calisto MT"/>
                <w:b/>
                <w:sz w:val="28"/>
              </w:rPr>
              <w:t xml:space="preserve">Turkey and </w:t>
            </w:r>
            <w:r w:rsidR="009D05C9">
              <w:rPr>
                <w:rFonts w:ascii="Calisto MT" w:hAnsi="Calisto MT"/>
                <w:b/>
                <w:sz w:val="28"/>
              </w:rPr>
              <w:t>dressing will be provided.</w:t>
            </w:r>
          </w:p>
          <w:p w14:paraId="294366F5" w14:textId="64B7C433" w:rsidR="00FB75B7" w:rsidRPr="00351C43" w:rsidRDefault="009D05C9" w:rsidP="00575A93">
            <w:pPr>
              <w:jc w:val="center"/>
              <w:rPr>
                <w:rFonts w:ascii="Calisto MT" w:hAnsi="Calisto MT"/>
                <w:b/>
                <w:sz w:val="28"/>
              </w:rPr>
            </w:pPr>
            <w:r>
              <w:rPr>
                <w:rFonts w:ascii="Calisto MT" w:hAnsi="Calisto MT"/>
                <w:b/>
                <w:sz w:val="28"/>
              </w:rPr>
              <w:t>Please bring a side dish of your</w:t>
            </w:r>
            <w:r w:rsidR="00FB75B7">
              <w:rPr>
                <w:rFonts w:ascii="Calisto MT" w:hAnsi="Calisto MT"/>
                <w:b/>
                <w:sz w:val="28"/>
              </w:rPr>
              <w:t xml:space="preserve"> choice to share</w:t>
            </w:r>
            <w:r>
              <w:rPr>
                <w:rFonts w:ascii="Calisto MT" w:hAnsi="Calisto MT"/>
                <w:b/>
                <w:sz w:val="28"/>
              </w:rPr>
              <w:t xml:space="preserve"> with the meal</w:t>
            </w:r>
            <w:r w:rsidR="00FB75B7">
              <w:rPr>
                <w:rFonts w:ascii="Calisto MT" w:hAnsi="Calisto MT"/>
                <w:b/>
                <w:sz w:val="28"/>
              </w:rPr>
              <w:t>!</w:t>
            </w:r>
          </w:p>
          <w:p w14:paraId="6F4DA20C" w14:textId="6C1DA8F3" w:rsidR="00575A93" w:rsidRDefault="00575A93" w:rsidP="00473721">
            <w:pPr>
              <w:rPr>
                <w:rFonts w:ascii="Times New Roman" w:hAnsi="Times New Roman"/>
                <w:b/>
                <w:sz w:val="24"/>
              </w:rPr>
            </w:pPr>
          </w:p>
          <w:p w14:paraId="73E6C1B2" w14:textId="6183808D" w:rsidR="00575A93" w:rsidRDefault="00575A93" w:rsidP="00473721">
            <w:pPr>
              <w:rPr>
                <w:rFonts w:ascii="Times New Roman" w:hAnsi="Times New Roman"/>
                <w:b/>
                <w:sz w:val="24"/>
              </w:rPr>
            </w:pPr>
          </w:p>
          <w:p w14:paraId="3859D4EE" w14:textId="61D389EB" w:rsidR="00575A93" w:rsidRDefault="002834C2" w:rsidP="00473721">
            <w:pPr>
              <w:rPr>
                <w:rFonts w:ascii="Times New Roman" w:hAnsi="Times New Roman"/>
                <w:b/>
                <w:sz w:val="24"/>
              </w:rPr>
            </w:pPr>
            <w:r>
              <w:rPr>
                <w:rFonts w:ascii="Times New Roman" w:hAnsi="Times New Roman"/>
                <w:b/>
                <w:noProof/>
                <w:sz w:val="24"/>
              </w:rPr>
              <w:drawing>
                <wp:inline distT="0" distB="0" distL="0" distR="0" wp14:anchorId="182DF411" wp14:editId="6623E4DA">
                  <wp:extent cx="4972833" cy="2967199"/>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ppy Thanksgiving-website.jpg"/>
                          <pic:cNvPicPr/>
                        </pic:nvPicPr>
                        <pic:blipFill>
                          <a:blip r:embed="rId32">
                            <a:extLst>
                              <a:ext uri="{28A0092B-C50C-407E-A947-70E740481C1C}">
                                <a14:useLocalDpi xmlns:a14="http://schemas.microsoft.com/office/drawing/2010/main" val="0"/>
                              </a:ext>
                            </a:extLst>
                          </a:blip>
                          <a:stretch>
                            <a:fillRect/>
                          </a:stretch>
                        </pic:blipFill>
                        <pic:spPr>
                          <a:xfrm>
                            <a:off x="0" y="0"/>
                            <a:ext cx="4983621" cy="2973636"/>
                          </a:xfrm>
                          <a:prstGeom prst="rect">
                            <a:avLst/>
                          </a:prstGeom>
                        </pic:spPr>
                      </pic:pic>
                    </a:graphicData>
                  </a:graphic>
                </wp:inline>
              </w:drawing>
            </w:r>
          </w:p>
          <w:p w14:paraId="78EEB61C" w14:textId="77777777" w:rsidR="009D05C9" w:rsidRDefault="009D05C9" w:rsidP="00473721">
            <w:pPr>
              <w:rPr>
                <w:rFonts w:ascii="Times New Roman" w:hAnsi="Times New Roman"/>
                <w:b/>
                <w:sz w:val="24"/>
              </w:rPr>
            </w:pPr>
          </w:p>
          <w:p w14:paraId="5D1F428A" w14:textId="5E5D294D" w:rsidR="00516FAE" w:rsidRDefault="00516FAE" w:rsidP="00473721">
            <w:pPr>
              <w:rPr>
                <w:rFonts w:ascii="Times New Roman" w:hAnsi="Times New Roman"/>
                <w:b/>
                <w:sz w:val="24"/>
              </w:rPr>
            </w:pPr>
            <w:r>
              <w:rPr>
                <w:rFonts w:ascii="Times New Roman" w:hAnsi="Times New Roman"/>
                <w:b/>
                <w:sz w:val="24"/>
              </w:rPr>
              <w:lastRenderedPageBreak/>
              <w:t>Veterans Day – Sunday, November 11</w:t>
            </w:r>
            <w:r w:rsidRPr="00516FAE">
              <w:rPr>
                <w:rFonts w:ascii="Times New Roman" w:hAnsi="Times New Roman"/>
                <w:b/>
                <w:sz w:val="24"/>
                <w:vertAlign w:val="superscript"/>
              </w:rPr>
              <w:t>th</w:t>
            </w:r>
            <w:r>
              <w:rPr>
                <w:rFonts w:ascii="Times New Roman" w:hAnsi="Times New Roman"/>
                <w:b/>
                <w:sz w:val="24"/>
              </w:rPr>
              <w:t xml:space="preserve"> </w:t>
            </w:r>
          </w:p>
          <w:p w14:paraId="42B31FB4" w14:textId="77777777" w:rsidR="00516FAE" w:rsidRDefault="00516FAE" w:rsidP="00473721">
            <w:pPr>
              <w:rPr>
                <w:rFonts w:ascii="Times New Roman" w:hAnsi="Times New Roman"/>
                <w:b/>
                <w:sz w:val="24"/>
              </w:rPr>
            </w:pPr>
          </w:p>
          <w:p w14:paraId="17636C14" w14:textId="5F8C485F" w:rsidR="00516FAE" w:rsidRDefault="00516FAE" w:rsidP="00473721">
            <w:pPr>
              <w:rPr>
                <w:rFonts w:ascii="Times New Roman" w:hAnsi="Times New Roman"/>
                <w:b/>
                <w:sz w:val="22"/>
              </w:rPr>
            </w:pPr>
            <w:r w:rsidRPr="00516FAE">
              <w:rPr>
                <w:rFonts w:ascii="Times New Roman" w:hAnsi="Times New Roman"/>
                <w:b/>
                <w:sz w:val="22"/>
              </w:rPr>
              <w:t>Christ the King Sunday – November 25</w:t>
            </w:r>
            <w:r w:rsidRPr="00516FAE">
              <w:rPr>
                <w:rFonts w:ascii="Times New Roman" w:hAnsi="Times New Roman"/>
                <w:b/>
                <w:sz w:val="22"/>
                <w:vertAlign w:val="superscript"/>
              </w:rPr>
              <w:t>th</w:t>
            </w:r>
            <w:r w:rsidRPr="00516FAE">
              <w:rPr>
                <w:rFonts w:ascii="Times New Roman" w:hAnsi="Times New Roman"/>
                <w:b/>
                <w:sz w:val="22"/>
              </w:rPr>
              <w:t xml:space="preserve"> </w:t>
            </w:r>
          </w:p>
          <w:p w14:paraId="3A3C2041" w14:textId="77777777" w:rsidR="00987AED" w:rsidRPr="008B1FFB" w:rsidRDefault="00987AED" w:rsidP="00473721">
            <w:pPr>
              <w:rPr>
                <w:rFonts w:ascii="Times New Roman" w:hAnsi="Times New Roman"/>
                <w:b/>
                <w:sz w:val="22"/>
              </w:rPr>
            </w:pPr>
          </w:p>
          <w:p w14:paraId="2FAE3009" w14:textId="0231E3CD" w:rsidR="00987AED" w:rsidRPr="008B1FFB" w:rsidRDefault="00987AED" w:rsidP="00473721">
            <w:pPr>
              <w:rPr>
                <w:rFonts w:ascii="Times New Roman" w:hAnsi="Times New Roman"/>
                <w:sz w:val="22"/>
              </w:rPr>
            </w:pPr>
            <w:r w:rsidRPr="008B1FFB">
              <w:rPr>
                <w:rFonts w:ascii="Times New Roman" w:hAnsi="Times New Roman"/>
                <w:b/>
                <w:sz w:val="22"/>
              </w:rPr>
              <w:t xml:space="preserve">Winter Relief Ministry, 2018 Winter Season of First Baptist Church – They are </w:t>
            </w:r>
            <w:r w:rsidRPr="008B1FFB">
              <w:rPr>
                <w:rFonts w:ascii="Times New Roman" w:hAnsi="Times New Roman"/>
                <w:sz w:val="22"/>
              </w:rPr>
              <w:t>serving supper each evening (except for Wednesdays and Sundays as another group covers that day). Intake and meals will be done at the former Rainbow House, blue building directly across from Tipton and Tipton on Roy Kid Avenue.</w:t>
            </w:r>
          </w:p>
          <w:p w14:paraId="4EFCE0B3" w14:textId="679AE45B" w:rsidR="00987AED" w:rsidRPr="008B1FFB" w:rsidRDefault="00987AED" w:rsidP="00473721">
            <w:pPr>
              <w:rPr>
                <w:rFonts w:ascii="Times New Roman" w:hAnsi="Times New Roman"/>
                <w:sz w:val="20"/>
                <w:szCs w:val="20"/>
              </w:rPr>
            </w:pPr>
            <w:r w:rsidRPr="008B1FFB">
              <w:rPr>
                <w:rFonts w:ascii="Times New Roman" w:hAnsi="Times New Roman"/>
                <w:b/>
                <w:sz w:val="22"/>
              </w:rPr>
              <w:t>Help Needed:</w:t>
            </w:r>
            <w:r w:rsidR="008B1FFB" w:rsidRPr="008B1FFB">
              <w:rPr>
                <w:rFonts w:ascii="Times New Roman" w:hAnsi="Times New Roman"/>
                <w:sz w:val="20"/>
                <w:szCs w:val="20"/>
              </w:rPr>
              <w:t xml:space="preserve"> </w:t>
            </w:r>
            <w:r w:rsidR="008B1FFB" w:rsidRPr="008B1FFB">
              <w:rPr>
                <w:rFonts w:ascii="Times New Roman" w:hAnsi="Times New Roman"/>
                <w:sz w:val="22"/>
                <w:szCs w:val="20"/>
              </w:rPr>
              <w:t>Any individuals - or</w:t>
            </w:r>
            <w:r w:rsidRPr="008B1FFB">
              <w:rPr>
                <w:rFonts w:ascii="Times New Roman" w:hAnsi="Times New Roman"/>
                <w:sz w:val="22"/>
                <w:szCs w:val="20"/>
              </w:rPr>
              <w:t xml:space="preserve"> team of people - who would like to help prepare and serv</w:t>
            </w:r>
            <w:r w:rsidR="008B1FFB" w:rsidRPr="008B1FFB">
              <w:rPr>
                <w:rFonts w:ascii="Times New Roman" w:hAnsi="Times New Roman"/>
                <w:sz w:val="22"/>
                <w:szCs w:val="20"/>
              </w:rPr>
              <w:t>e meals to our patrons, are greatly</w:t>
            </w:r>
            <w:r w:rsidRPr="008B1FFB">
              <w:rPr>
                <w:rFonts w:ascii="Times New Roman" w:hAnsi="Times New Roman"/>
                <w:sz w:val="22"/>
                <w:szCs w:val="20"/>
              </w:rPr>
              <w:t xml:space="preserve"> welcome</w:t>
            </w:r>
            <w:r w:rsidR="008B1FFB" w:rsidRPr="008B1FFB">
              <w:rPr>
                <w:rFonts w:ascii="Times New Roman" w:hAnsi="Times New Roman"/>
                <w:sz w:val="22"/>
                <w:szCs w:val="20"/>
              </w:rPr>
              <w:t>d for</w:t>
            </w:r>
            <w:r w:rsidRPr="008B1FFB">
              <w:rPr>
                <w:rFonts w:ascii="Times New Roman" w:hAnsi="Times New Roman"/>
                <w:sz w:val="22"/>
                <w:szCs w:val="20"/>
              </w:rPr>
              <w:t xml:space="preserve"> their assistance</w:t>
            </w:r>
            <w:r w:rsidR="008B1FFB" w:rsidRPr="008B1FFB">
              <w:rPr>
                <w:rFonts w:ascii="Times New Roman" w:hAnsi="Times New Roman"/>
                <w:sz w:val="22"/>
                <w:szCs w:val="20"/>
              </w:rPr>
              <w:t xml:space="preserve">! For any information contact Paul Sims at </w:t>
            </w:r>
            <w:hyperlink r:id="rId33" w:history="1">
              <w:r w:rsidR="008B1FFB" w:rsidRPr="008B1FFB">
                <w:rPr>
                  <w:rStyle w:val="Hyperlink"/>
                  <w:rFonts w:ascii="Times New Roman" w:hAnsi="Times New Roman"/>
                  <w:color w:val="auto"/>
                  <w:sz w:val="22"/>
                  <w:szCs w:val="20"/>
                </w:rPr>
                <w:t>psims@corbinfbc.org</w:t>
              </w:r>
            </w:hyperlink>
          </w:p>
          <w:p w14:paraId="23C14EB0" w14:textId="77777777" w:rsidR="00516FAE" w:rsidRDefault="00516FAE" w:rsidP="00473721">
            <w:pPr>
              <w:rPr>
                <w:rFonts w:ascii="Times New Roman" w:hAnsi="Times New Roman"/>
                <w:b/>
                <w:sz w:val="22"/>
              </w:rPr>
            </w:pPr>
          </w:p>
          <w:p w14:paraId="74138127" w14:textId="5032F949" w:rsidR="00FE2742" w:rsidRDefault="00FE2742" w:rsidP="00473721">
            <w:pPr>
              <w:rPr>
                <w:rFonts w:ascii="Times New Roman" w:hAnsi="Times New Roman"/>
                <w:b/>
                <w:sz w:val="22"/>
              </w:rPr>
            </w:pPr>
            <w:r>
              <w:rPr>
                <w:rFonts w:ascii="Times New Roman" w:hAnsi="Times New Roman"/>
                <w:b/>
                <w:sz w:val="22"/>
              </w:rPr>
              <w:t>The church office will be closed Thanksgiving Day, November 22</w:t>
            </w:r>
            <w:r w:rsidRPr="00FE2742">
              <w:rPr>
                <w:rFonts w:ascii="Times New Roman" w:hAnsi="Times New Roman"/>
                <w:b/>
                <w:sz w:val="22"/>
                <w:vertAlign w:val="superscript"/>
              </w:rPr>
              <w:t>nd</w:t>
            </w:r>
            <w:r>
              <w:rPr>
                <w:rFonts w:ascii="Times New Roman" w:hAnsi="Times New Roman"/>
                <w:b/>
                <w:sz w:val="22"/>
              </w:rPr>
              <w:t>, and will also be closed the following Friday, November 23</w:t>
            </w:r>
            <w:r w:rsidRPr="00FE2742">
              <w:rPr>
                <w:rFonts w:ascii="Times New Roman" w:hAnsi="Times New Roman"/>
                <w:b/>
                <w:sz w:val="22"/>
                <w:vertAlign w:val="superscript"/>
              </w:rPr>
              <w:t>rd</w:t>
            </w:r>
            <w:r>
              <w:rPr>
                <w:rFonts w:ascii="Times New Roman" w:hAnsi="Times New Roman"/>
                <w:b/>
                <w:sz w:val="22"/>
              </w:rPr>
              <w:t xml:space="preserve">. </w:t>
            </w:r>
          </w:p>
          <w:p w14:paraId="4E92394A" w14:textId="77777777" w:rsidR="00FE2742" w:rsidRPr="00516FAE" w:rsidRDefault="00FE2742" w:rsidP="00473721">
            <w:pPr>
              <w:rPr>
                <w:rFonts w:ascii="Times New Roman" w:hAnsi="Times New Roman"/>
                <w:b/>
                <w:sz w:val="22"/>
              </w:rPr>
            </w:pPr>
          </w:p>
          <w:p w14:paraId="0AB49DF7" w14:textId="426507A3" w:rsidR="00394238" w:rsidRDefault="00394238" w:rsidP="00473721">
            <w:pPr>
              <w:rPr>
                <w:rFonts w:ascii="Times New Roman" w:hAnsi="Times New Roman"/>
                <w:sz w:val="22"/>
              </w:rPr>
            </w:pPr>
            <w:r w:rsidRPr="00394238">
              <w:rPr>
                <w:rFonts w:ascii="Times New Roman" w:hAnsi="Times New Roman"/>
                <w:b/>
                <w:sz w:val="22"/>
              </w:rPr>
              <w:t>Cub Scouts</w:t>
            </w:r>
            <w:r>
              <w:rPr>
                <w:rFonts w:ascii="Times New Roman" w:hAnsi="Times New Roman"/>
                <w:sz w:val="22"/>
              </w:rPr>
              <w:t xml:space="preserve"> are back in action now having their weekly meetings every Tuesday from 6:00-8:00pm</w:t>
            </w:r>
          </w:p>
          <w:p w14:paraId="35DFA236" w14:textId="77777777" w:rsidR="00BD7ADE" w:rsidRDefault="00BD7ADE" w:rsidP="00473721">
            <w:pPr>
              <w:rPr>
                <w:rFonts w:ascii="Times New Roman" w:hAnsi="Times New Roman"/>
                <w:sz w:val="22"/>
              </w:rPr>
            </w:pPr>
          </w:p>
          <w:p w14:paraId="5F5ED532" w14:textId="77777777" w:rsidR="00BD7ADE" w:rsidRDefault="00BD7ADE" w:rsidP="00473721">
            <w:pPr>
              <w:rPr>
                <w:rFonts w:ascii="Times New Roman" w:hAnsi="Times New Roman"/>
                <w:sz w:val="22"/>
              </w:rPr>
            </w:pPr>
            <w:r w:rsidRPr="00BD7ADE">
              <w:rPr>
                <w:rFonts w:ascii="Times New Roman" w:hAnsi="Times New Roman"/>
                <w:b/>
                <w:sz w:val="22"/>
              </w:rPr>
              <w:t>CHURCH EMAIL CHANGE</w:t>
            </w:r>
            <w:r>
              <w:rPr>
                <w:rFonts w:ascii="Times New Roman" w:hAnsi="Times New Roman"/>
                <w:sz w:val="22"/>
              </w:rPr>
              <w:t>: That’s right, we now have a new email for the church. This is one of the changes made to improve our communications and progress with the database and website! Please update the email address in your contacts and begin directing all items to it while we make this transition.</w:t>
            </w:r>
          </w:p>
          <w:p w14:paraId="5425C85D" w14:textId="77777777" w:rsidR="00183EF1" w:rsidRPr="00BD7ADE" w:rsidRDefault="001C4473" w:rsidP="00473721">
            <w:pPr>
              <w:rPr>
                <w:rFonts w:ascii="Times New Roman" w:hAnsi="Times New Roman"/>
                <w:b/>
                <w:sz w:val="24"/>
              </w:rPr>
            </w:pPr>
            <w:hyperlink r:id="rId34" w:history="1">
              <w:r w:rsidR="00BD7ADE" w:rsidRPr="00BD7ADE">
                <w:rPr>
                  <w:rStyle w:val="Hyperlink"/>
                  <w:rFonts w:ascii="Times New Roman" w:hAnsi="Times New Roman"/>
                  <w:b/>
                  <w:sz w:val="24"/>
                </w:rPr>
                <w:t>churchoffice@corbinpres.org</w:t>
              </w:r>
            </w:hyperlink>
          </w:p>
          <w:p w14:paraId="48847286" w14:textId="77777777" w:rsidR="00183EF1" w:rsidRDefault="00183EF1" w:rsidP="00473721">
            <w:pPr>
              <w:rPr>
                <w:rFonts w:ascii="Times New Roman" w:hAnsi="Times New Roman"/>
                <w:b/>
                <w:sz w:val="20"/>
              </w:rPr>
            </w:pPr>
          </w:p>
          <w:p w14:paraId="1C2A573F" w14:textId="424B7E7B" w:rsidR="00473721" w:rsidRDefault="00473721" w:rsidP="00473721">
            <w:pPr>
              <w:rPr>
                <w:rFonts w:ascii="Times New Roman" w:hAnsi="Times New Roman"/>
                <w:b/>
                <w:sz w:val="22"/>
                <w:szCs w:val="21"/>
              </w:rPr>
            </w:pPr>
            <w:r w:rsidRPr="00BD7ADE">
              <w:rPr>
                <w:rFonts w:ascii="Times New Roman" w:hAnsi="Times New Roman"/>
                <w:b/>
                <w:sz w:val="22"/>
              </w:rPr>
              <w:t>UNDER CONSTRUCTION</w:t>
            </w:r>
            <w:r w:rsidRPr="00473721">
              <w:rPr>
                <w:rFonts w:ascii="Times New Roman" w:hAnsi="Times New Roman"/>
                <w:b/>
                <w:sz w:val="20"/>
              </w:rPr>
              <w:t xml:space="preserve">: </w:t>
            </w:r>
            <w:r w:rsidRPr="00496BFC">
              <w:rPr>
                <w:rFonts w:ascii="Times New Roman" w:hAnsi="Times New Roman"/>
                <w:b/>
                <w:sz w:val="22"/>
              </w:rPr>
              <w:t>A New Church Database and Website</w:t>
            </w:r>
            <w:r w:rsidRPr="00473721">
              <w:rPr>
                <w:rFonts w:ascii="Times New Roman" w:hAnsi="Times New Roman"/>
                <w:b/>
                <w:sz w:val="20"/>
              </w:rPr>
              <w:t>!</w:t>
            </w:r>
            <w:r w:rsidRPr="00473721">
              <w:rPr>
                <w:rFonts w:ascii="Times New Roman" w:hAnsi="Times New Roman"/>
                <w:b/>
                <w:sz w:val="28"/>
              </w:rPr>
              <w:t xml:space="preserve"> </w:t>
            </w:r>
            <w:r w:rsidRPr="00473721">
              <w:rPr>
                <w:rFonts w:ascii="Times New Roman" w:hAnsi="Times New Roman"/>
                <w:sz w:val="22"/>
                <w:szCs w:val="21"/>
              </w:rPr>
              <w:t>The database is now being put together.</w:t>
            </w:r>
            <w:r w:rsidRPr="00473721">
              <w:rPr>
                <w:rFonts w:ascii="Times New Roman" w:hAnsi="Times New Roman"/>
                <w:b/>
                <w:sz w:val="22"/>
                <w:szCs w:val="21"/>
              </w:rPr>
              <w:t xml:space="preserve"> </w:t>
            </w:r>
            <w:r w:rsidRPr="00473721">
              <w:rPr>
                <w:rFonts w:ascii="Times New Roman" w:hAnsi="Times New Roman"/>
                <w:sz w:val="22"/>
                <w:szCs w:val="21"/>
              </w:rPr>
              <w:t>We’ve been hard at work to make some much-need corrections and updates to our church directories and mailing lists that will allow us to get a new website up and running! Thank you in advance for your help as we confirm the accuracy of your contact and other information.</w:t>
            </w:r>
            <w:r w:rsidR="00944BAC">
              <w:rPr>
                <w:rFonts w:ascii="Times New Roman" w:hAnsi="Times New Roman"/>
                <w:sz w:val="22"/>
                <w:szCs w:val="21"/>
              </w:rPr>
              <w:t xml:space="preserve"> </w:t>
            </w:r>
            <w:r w:rsidR="00944BAC" w:rsidRPr="00944BAC">
              <w:rPr>
                <w:rFonts w:ascii="Times New Roman" w:hAnsi="Times New Roman"/>
                <w:b/>
                <w:sz w:val="22"/>
                <w:szCs w:val="21"/>
              </w:rPr>
              <w:t>We are making good progress!</w:t>
            </w:r>
          </w:p>
          <w:p w14:paraId="1F61DA30" w14:textId="77777777" w:rsidR="00321B43" w:rsidRDefault="00321B43" w:rsidP="00473721">
            <w:pPr>
              <w:rPr>
                <w:rFonts w:ascii="Times New Roman" w:hAnsi="Times New Roman"/>
                <w:b/>
                <w:sz w:val="22"/>
                <w:szCs w:val="21"/>
              </w:rPr>
            </w:pPr>
          </w:p>
          <w:p w14:paraId="71B68AC0" w14:textId="6922DF25" w:rsidR="00B10276" w:rsidRPr="000F7154" w:rsidRDefault="00321B43" w:rsidP="00321B43">
            <w:pPr>
              <w:rPr>
                <w:rFonts w:ascii="Times New Roman" w:hAnsi="Times New Roman"/>
                <w:sz w:val="24"/>
                <w:szCs w:val="28"/>
              </w:rPr>
            </w:pPr>
            <w:r w:rsidRPr="00E265A7">
              <w:rPr>
                <w:rFonts w:ascii="Times New Roman" w:hAnsi="Times New Roman"/>
                <w:b/>
                <w:color w:val="FF0000"/>
                <w:sz w:val="28"/>
                <w:szCs w:val="28"/>
              </w:rPr>
              <w:t>ATTENTION:</w:t>
            </w:r>
            <w:r>
              <w:rPr>
                <w:rFonts w:ascii="Times New Roman" w:hAnsi="Times New Roman"/>
                <w:b/>
                <w:color w:val="FF0000"/>
                <w:sz w:val="28"/>
                <w:szCs w:val="28"/>
              </w:rPr>
              <w:t xml:space="preserve"> </w:t>
            </w:r>
            <w:r w:rsidRPr="00321B43">
              <w:rPr>
                <w:rFonts w:ascii="Times New Roman" w:hAnsi="Times New Roman"/>
                <w:b/>
                <w:color w:val="FF0000"/>
                <w:sz w:val="28"/>
                <w:szCs w:val="28"/>
              </w:rPr>
              <w:t xml:space="preserve">Has your address, phone numbers, or email address changed? </w:t>
            </w:r>
            <w:r w:rsidRPr="00321B43">
              <w:rPr>
                <w:rFonts w:ascii="Times New Roman" w:hAnsi="Times New Roman"/>
                <w:sz w:val="24"/>
                <w:szCs w:val="28"/>
              </w:rPr>
              <w:t xml:space="preserve">We are still gathering new and changed information from everyone with our church. We’ve made great progress already, but there are still updates needed. We don’t want anyone missing out on updates, announcements, and events so be sure to check your contact information. You’re always welcome to call or come by the office.  </w:t>
            </w:r>
          </w:p>
          <w:p w14:paraId="02F5C903" w14:textId="0FC1A6E0" w:rsidR="00473721" w:rsidRPr="00473721" w:rsidRDefault="00473721" w:rsidP="00473721">
            <w:pPr>
              <w:rPr>
                <w:rFonts w:ascii="Times New Roman" w:hAnsi="Times New Roman"/>
                <w:sz w:val="22"/>
              </w:rPr>
            </w:pPr>
          </w:p>
          <w:p w14:paraId="2C797E36" w14:textId="5311407D" w:rsidR="00B10276" w:rsidRPr="000F7154" w:rsidRDefault="000F7A41" w:rsidP="00473721">
            <w:pPr>
              <w:rPr>
                <w:rFonts w:ascii="Times New Roman" w:hAnsi="Times New Roman"/>
                <w:b/>
                <w:color w:val="000000"/>
                <w:sz w:val="22"/>
              </w:rPr>
            </w:pPr>
            <w:r>
              <w:rPr>
                <w:rFonts w:ascii="Times New Roman" w:hAnsi="Times New Roman"/>
                <w:b/>
                <w:color w:val="000000"/>
                <w:sz w:val="22"/>
              </w:rPr>
              <w:t>CHOIR REHEARSAL</w:t>
            </w:r>
            <w:r w:rsidR="000F7154">
              <w:rPr>
                <w:rFonts w:ascii="Times New Roman" w:hAnsi="Times New Roman"/>
                <w:b/>
                <w:color w:val="000000"/>
                <w:sz w:val="22"/>
              </w:rPr>
              <w:t>-</w:t>
            </w:r>
            <w:r w:rsidR="00B10276">
              <w:rPr>
                <w:rFonts w:ascii="Times New Roman" w:hAnsi="Times New Roman"/>
                <w:i/>
                <w:color w:val="000000"/>
                <w:sz w:val="22"/>
              </w:rPr>
              <w:t xml:space="preserve"> </w:t>
            </w:r>
            <w:r w:rsidR="00B10276" w:rsidRPr="00B10276">
              <w:rPr>
                <w:rFonts w:ascii="Times New Roman" w:hAnsi="Times New Roman"/>
                <w:i/>
                <w:color w:val="000000"/>
                <w:sz w:val="22"/>
              </w:rPr>
              <w:t>Come join in voice and heart</w:t>
            </w:r>
            <w:r w:rsidR="000F7154">
              <w:rPr>
                <w:rFonts w:ascii="Times New Roman" w:hAnsi="Times New Roman"/>
                <w:b/>
                <w:color w:val="000000"/>
                <w:sz w:val="22"/>
              </w:rPr>
              <w:t xml:space="preserve">, </w:t>
            </w:r>
            <w:r w:rsidR="000F7154">
              <w:rPr>
                <w:rFonts w:ascii="Times New Roman" w:hAnsi="Times New Roman"/>
                <w:i/>
                <w:color w:val="000000"/>
                <w:sz w:val="22"/>
              </w:rPr>
              <w:t>every Wednesday 7-8</w:t>
            </w:r>
            <w:r w:rsidR="00B10276" w:rsidRPr="00B10276">
              <w:rPr>
                <w:rFonts w:ascii="Times New Roman" w:hAnsi="Times New Roman"/>
                <w:i/>
                <w:color w:val="000000"/>
                <w:sz w:val="22"/>
              </w:rPr>
              <w:t>pm</w:t>
            </w:r>
          </w:p>
          <w:p w14:paraId="28E7A359" w14:textId="77777777" w:rsidR="00496BFC" w:rsidRDefault="00496BFC" w:rsidP="00473721">
            <w:pPr>
              <w:rPr>
                <w:rFonts w:ascii="Times New Roman" w:hAnsi="Times New Roman"/>
                <w:b/>
                <w:color w:val="000000"/>
                <w:sz w:val="22"/>
              </w:rPr>
            </w:pPr>
          </w:p>
          <w:p w14:paraId="59724DC5" w14:textId="438738FC" w:rsidR="00496BFC" w:rsidRDefault="00473721" w:rsidP="00CB319D">
            <w:pPr>
              <w:rPr>
                <w:rFonts w:ascii="Times New Roman" w:hAnsi="Times New Roman"/>
                <w:color w:val="0000FF"/>
                <w:sz w:val="22"/>
                <w:szCs w:val="21"/>
                <w:u w:val="single"/>
              </w:rPr>
            </w:pPr>
            <w:r w:rsidRPr="00BD7ADE">
              <w:rPr>
                <w:rFonts w:ascii="Times New Roman" w:hAnsi="Times New Roman"/>
                <w:b/>
                <w:color w:val="000000"/>
                <w:sz w:val="22"/>
              </w:rPr>
              <w:t>Care Kits</w:t>
            </w:r>
            <w:r w:rsidRPr="00BD7ADE">
              <w:rPr>
                <w:rFonts w:ascii="Times New Roman" w:hAnsi="Times New Roman"/>
                <w:b/>
                <w:color w:val="000000"/>
                <w:sz w:val="32"/>
                <w:szCs w:val="28"/>
              </w:rPr>
              <w:t xml:space="preserve"> </w:t>
            </w:r>
            <w:r w:rsidRPr="00473721">
              <w:rPr>
                <w:rFonts w:ascii="Times New Roman" w:hAnsi="Times New Roman"/>
                <w:b/>
                <w:color w:val="000000"/>
                <w:sz w:val="28"/>
                <w:szCs w:val="28"/>
              </w:rPr>
              <w:t xml:space="preserve">– </w:t>
            </w:r>
            <w:r w:rsidRPr="00473721">
              <w:rPr>
                <w:rFonts w:ascii="Times New Roman" w:hAnsi="Times New Roman"/>
                <w:b/>
                <w:color w:val="000000"/>
                <w:sz w:val="22"/>
                <w:szCs w:val="21"/>
              </w:rPr>
              <w:t xml:space="preserve">Our </w:t>
            </w:r>
            <w:r w:rsidRPr="00473721">
              <w:rPr>
                <w:rFonts w:ascii="Times New Roman" w:hAnsi="Times New Roman"/>
                <w:b/>
                <w:sz w:val="22"/>
                <w:szCs w:val="21"/>
              </w:rPr>
              <w:t xml:space="preserve">children are continuing to collect </w:t>
            </w:r>
            <w:r w:rsidRPr="00473721">
              <w:rPr>
                <w:rFonts w:ascii="Times New Roman" w:hAnsi="Times New Roman"/>
                <w:sz w:val="22"/>
                <w:szCs w:val="21"/>
              </w:rPr>
              <w:t xml:space="preserve">that will be available for our Food Pantry clients and other neighbors seeking assistance. Each </w:t>
            </w:r>
            <w:r w:rsidRPr="00473721">
              <w:rPr>
                <w:rFonts w:ascii="Times New Roman" w:hAnsi="Times New Roman"/>
                <w:b/>
                <w:sz w:val="22"/>
                <w:szCs w:val="21"/>
              </w:rPr>
              <w:t>Care Kit</w:t>
            </w:r>
            <w:r w:rsidRPr="00473721">
              <w:rPr>
                <w:rFonts w:ascii="Times New Roman" w:hAnsi="Times New Roman"/>
                <w:sz w:val="22"/>
                <w:szCs w:val="21"/>
              </w:rPr>
              <w:t xml:space="preserve"> will include </w:t>
            </w:r>
            <w:r w:rsidRPr="00473721">
              <w:rPr>
                <w:rFonts w:ascii="Times New Roman" w:hAnsi="Times New Roman"/>
                <w:b/>
                <w:sz w:val="22"/>
                <w:szCs w:val="21"/>
              </w:rPr>
              <w:t>toothpaste</w:t>
            </w:r>
            <w:r w:rsidRPr="00473721">
              <w:rPr>
                <w:rFonts w:ascii="Times New Roman" w:hAnsi="Times New Roman"/>
                <w:sz w:val="22"/>
                <w:szCs w:val="21"/>
              </w:rPr>
              <w:t xml:space="preserve">, a </w:t>
            </w:r>
            <w:r w:rsidRPr="00473721">
              <w:rPr>
                <w:rFonts w:ascii="Times New Roman" w:hAnsi="Times New Roman"/>
                <w:b/>
                <w:sz w:val="22"/>
                <w:szCs w:val="21"/>
              </w:rPr>
              <w:t>tooth brush</w:t>
            </w:r>
            <w:r w:rsidRPr="00473721">
              <w:rPr>
                <w:rFonts w:ascii="Times New Roman" w:hAnsi="Times New Roman"/>
                <w:sz w:val="22"/>
                <w:szCs w:val="21"/>
              </w:rPr>
              <w:t xml:space="preserve">, </w:t>
            </w:r>
            <w:r w:rsidRPr="00473721">
              <w:rPr>
                <w:rFonts w:ascii="Times New Roman" w:hAnsi="Times New Roman"/>
                <w:b/>
                <w:sz w:val="22"/>
                <w:szCs w:val="21"/>
              </w:rPr>
              <w:t>shampoo</w:t>
            </w:r>
            <w:r w:rsidRPr="00473721">
              <w:rPr>
                <w:rFonts w:ascii="Times New Roman" w:hAnsi="Times New Roman"/>
                <w:sz w:val="22"/>
                <w:szCs w:val="21"/>
              </w:rPr>
              <w:t xml:space="preserve">, and </w:t>
            </w:r>
            <w:r w:rsidRPr="00473721">
              <w:rPr>
                <w:rFonts w:ascii="Times New Roman" w:hAnsi="Times New Roman"/>
                <w:b/>
                <w:sz w:val="22"/>
                <w:szCs w:val="21"/>
              </w:rPr>
              <w:t>soap</w:t>
            </w:r>
            <w:r w:rsidRPr="00473721">
              <w:rPr>
                <w:rFonts w:ascii="Times New Roman" w:hAnsi="Times New Roman"/>
                <w:sz w:val="22"/>
                <w:szCs w:val="21"/>
              </w:rPr>
              <w:t xml:space="preserve">. You can help by placing donations of these items in the bins in the fellowship hall. All types and sizes are helpful and welcome! (However, donations of other personal care items are not needed at this time.) If you’d like to know more about how you can help with this project, please contact Jennifer Marsh at </w:t>
            </w:r>
            <w:hyperlink r:id="rId35" w:history="1">
              <w:r w:rsidRPr="00473721">
                <w:rPr>
                  <w:rFonts w:ascii="Times New Roman" w:hAnsi="Times New Roman"/>
                  <w:color w:val="0000FF"/>
                  <w:sz w:val="22"/>
                  <w:szCs w:val="21"/>
                  <w:u w:val="single"/>
                </w:rPr>
                <w:t>jennifer.marsh@ucumberlands.edu</w:t>
              </w:r>
            </w:hyperlink>
          </w:p>
          <w:p w14:paraId="136BD3F8" w14:textId="77777777" w:rsidR="000F7154" w:rsidRDefault="000F7154" w:rsidP="00CB319D">
            <w:pPr>
              <w:rPr>
                <w:rFonts w:ascii="Times New Roman" w:hAnsi="Times New Roman"/>
                <w:color w:val="0000FF"/>
                <w:sz w:val="22"/>
                <w:szCs w:val="21"/>
                <w:u w:val="single"/>
              </w:rPr>
            </w:pPr>
          </w:p>
          <w:p w14:paraId="2963F363" w14:textId="77777777" w:rsidR="000F7154" w:rsidRPr="000F7154" w:rsidRDefault="000F7154" w:rsidP="000F7154">
            <w:pPr>
              <w:rPr>
                <w:rFonts w:ascii="Times New Roman" w:hAnsi="Times New Roman"/>
                <w:b/>
                <w:i/>
                <w:color w:val="0F243E" w:themeColor="text2" w:themeShade="80"/>
                <w:sz w:val="32"/>
                <w:szCs w:val="28"/>
                <w:u w:val="single"/>
              </w:rPr>
            </w:pPr>
            <w:r w:rsidRPr="000F7154">
              <w:rPr>
                <w:rFonts w:ascii="Times New Roman" w:hAnsi="Times New Roman"/>
                <w:b/>
                <w:i/>
                <w:color w:val="0F243E" w:themeColor="text2" w:themeShade="80"/>
                <w:sz w:val="32"/>
                <w:szCs w:val="28"/>
                <w:u w:val="single"/>
              </w:rPr>
              <w:t>Giving for the Month of October</w:t>
            </w:r>
          </w:p>
          <w:p w14:paraId="7A7CE438" w14:textId="11D373D4" w:rsidR="000F7154" w:rsidRPr="000F7154" w:rsidRDefault="00CF6347" w:rsidP="000F7154">
            <w:pPr>
              <w:rPr>
                <w:rFonts w:ascii="Times New Roman" w:hAnsi="Times New Roman"/>
                <w:bCs/>
                <w:sz w:val="22"/>
                <w:szCs w:val="21"/>
              </w:rPr>
            </w:pPr>
            <w:r>
              <w:rPr>
                <w:rFonts w:ascii="Times New Roman" w:hAnsi="Times New Roman"/>
                <w:bCs/>
                <w:sz w:val="22"/>
                <w:szCs w:val="21"/>
              </w:rPr>
              <w:t>Regular Pledges &amp; Offerings: $13,064.36</w:t>
            </w:r>
          </w:p>
          <w:p w14:paraId="244C2E95" w14:textId="780F585D" w:rsidR="000F7154" w:rsidRPr="000F7154" w:rsidRDefault="000F7154" w:rsidP="000F7154">
            <w:pPr>
              <w:rPr>
                <w:rFonts w:ascii="Times New Roman" w:hAnsi="Times New Roman"/>
                <w:bCs/>
                <w:sz w:val="22"/>
                <w:szCs w:val="21"/>
              </w:rPr>
            </w:pPr>
            <w:r w:rsidRPr="000F7154">
              <w:rPr>
                <w:rFonts w:ascii="Times New Roman" w:hAnsi="Times New Roman"/>
                <w:bCs/>
                <w:sz w:val="22"/>
                <w:szCs w:val="21"/>
              </w:rPr>
              <w:t>Food Pantry Offering &amp; Donations: $</w:t>
            </w:r>
            <w:r w:rsidR="00CF6347">
              <w:rPr>
                <w:rFonts w:ascii="Times New Roman" w:hAnsi="Times New Roman"/>
                <w:bCs/>
                <w:sz w:val="22"/>
                <w:szCs w:val="21"/>
              </w:rPr>
              <w:t>844.22</w:t>
            </w:r>
          </w:p>
          <w:p w14:paraId="28C4F1EE" w14:textId="1BEBAC33" w:rsidR="00496BFC" w:rsidRDefault="000F7154" w:rsidP="000F7154">
            <w:pPr>
              <w:rPr>
                <w:rFonts w:ascii="Times New Roman" w:hAnsi="Times New Roman"/>
                <w:bCs/>
                <w:sz w:val="22"/>
                <w:szCs w:val="21"/>
              </w:rPr>
            </w:pPr>
            <w:r w:rsidRPr="000F7154">
              <w:rPr>
                <w:rFonts w:ascii="Times New Roman" w:hAnsi="Times New Roman"/>
                <w:bCs/>
                <w:sz w:val="22"/>
                <w:szCs w:val="21"/>
              </w:rPr>
              <w:t>Building Offering: $</w:t>
            </w:r>
            <w:r w:rsidR="00CF6347">
              <w:rPr>
                <w:rFonts w:ascii="Times New Roman" w:hAnsi="Times New Roman"/>
                <w:bCs/>
                <w:sz w:val="22"/>
                <w:szCs w:val="21"/>
              </w:rPr>
              <w:t>60.00</w:t>
            </w:r>
          </w:p>
          <w:p w14:paraId="237946AE" w14:textId="77777777" w:rsidR="00FB75B7" w:rsidRDefault="00FB75B7" w:rsidP="000F7154">
            <w:pPr>
              <w:rPr>
                <w:rFonts w:ascii="Times New Roman" w:hAnsi="Times New Roman"/>
                <w:bCs/>
                <w:sz w:val="22"/>
                <w:szCs w:val="21"/>
              </w:rPr>
            </w:pPr>
          </w:p>
          <w:p w14:paraId="7E9954AD" w14:textId="77777777" w:rsidR="00FB75B7" w:rsidRDefault="00FB75B7" w:rsidP="000F7154">
            <w:pPr>
              <w:rPr>
                <w:rFonts w:ascii="Times New Roman" w:hAnsi="Times New Roman"/>
                <w:bCs/>
                <w:sz w:val="22"/>
                <w:szCs w:val="21"/>
              </w:rPr>
            </w:pPr>
          </w:p>
          <w:p w14:paraId="5B527E63" w14:textId="77777777" w:rsidR="00FB75B7" w:rsidRPr="000F7154" w:rsidRDefault="00FB75B7" w:rsidP="000F7154">
            <w:pPr>
              <w:rPr>
                <w:rFonts w:ascii="Times New Roman" w:hAnsi="Times New Roman"/>
                <w:bCs/>
                <w:sz w:val="22"/>
                <w:szCs w:val="21"/>
              </w:rPr>
            </w:pPr>
          </w:p>
          <w:p w14:paraId="12D6090F" w14:textId="6F438F21" w:rsidR="00F30391" w:rsidRPr="00987AED" w:rsidRDefault="00986E0A" w:rsidP="000F7154">
            <w:pPr>
              <w:jc w:val="center"/>
              <w:rPr>
                <w:rFonts w:ascii="Goudy Old Style" w:hAnsi="Goudy Old Style"/>
                <w:b/>
                <w:sz w:val="36"/>
              </w:rPr>
            </w:pPr>
            <w:r w:rsidRPr="00987AED">
              <w:rPr>
                <w:rFonts w:ascii="Goudy Old Style" w:hAnsi="Goudy Old Style"/>
                <w:b/>
                <w:sz w:val="36"/>
              </w:rPr>
              <w:lastRenderedPageBreak/>
              <w:t>Happy Birthdays for this Month:</w:t>
            </w:r>
          </w:p>
          <w:p w14:paraId="51B2DAAE" w14:textId="2CAC50AC" w:rsidR="00F30391" w:rsidRPr="00987AED" w:rsidRDefault="00F30391" w:rsidP="00987AED">
            <w:pPr>
              <w:jc w:val="center"/>
              <w:rPr>
                <w:rFonts w:ascii="Goudy Old Style" w:hAnsi="Goudy Old Style"/>
                <w:b/>
                <w:sz w:val="28"/>
              </w:rPr>
            </w:pPr>
            <w:r w:rsidRPr="00987AED">
              <w:rPr>
                <w:rFonts w:ascii="Goudy Old Style" w:hAnsi="Goudy Old Style"/>
                <w:b/>
                <w:sz w:val="28"/>
              </w:rPr>
              <w:t>Dana Saunders     11/3</w:t>
            </w:r>
          </w:p>
          <w:p w14:paraId="557C15E8" w14:textId="79AAE8A7" w:rsidR="00F30391" w:rsidRPr="00987AED" w:rsidRDefault="00F30391" w:rsidP="00987AED">
            <w:pPr>
              <w:jc w:val="center"/>
              <w:rPr>
                <w:rFonts w:ascii="Goudy Old Style" w:hAnsi="Goudy Old Style"/>
                <w:b/>
                <w:sz w:val="28"/>
              </w:rPr>
            </w:pPr>
            <w:r w:rsidRPr="00987AED">
              <w:rPr>
                <w:rFonts w:ascii="Goudy Old Style" w:hAnsi="Goudy Old Style"/>
                <w:b/>
                <w:sz w:val="28"/>
              </w:rPr>
              <w:t>Phillip Martin</w:t>
            </w:r>
            <w:r w:rsidRPr="00987AED">
              <w:rPr>
                <w:rFonts w:ascii="Goudy Old Style" w:hAnsi="Goudy Old Style"/>
                <w:b/>
                <w:sz w:val="28"/>
              </w:rPr>
              <w:tab/>
              <w:t xml:space="preserve">   11/5</w:t>
            </w:r>
          </w:p>
          <w:p w14:paraId="1461572D" w14:textId="4111F718" w:rsidR="00F30391" w:rsidRPr="00987AED" w:rsidRDefault="00F30391" w:rsidP="00987AED">
            <w:pPr>
              <w:jc w:val="center"/>
              <w:rPr>
                <w:rFonts w:ascii="Goudy Old Style" w:hAnsi="Goudy Old Style"/>
                <w:b/>
                <w:sz w:val="28"/>
              </w:rPr>
            </w:pPr>
            <w:r w:rsidRPr="00987AED">
              <w:rPr>
                <w:rFonts w:ascii="Goudy Old Style" w:hAnsi="Goudy Old Style"/>
                <w:b/>
                <w:sz w:val="28"/>
              </w:rPr>
              <w:t>Maddie Sherratt</w:t>
            </w:r>
            <w:r w:rsidRPr="00987AED">
              <w:rPr>
                <w:rFonts w:ascii="Goudy Old Style" w:hAnsi="Goudy Old Style"/>
                <w:b/>
                <w:sz w:val="28"/>
              </w:rPr>
              <w:tab/>
              <w:t xml:space="preserve">   11/9</w:t>
            </w:r>
          </w:p>
          <w:p w14:paraId="755A106B" w14:textId="694124A4" w:rsidR="00F30391" w:rsidRPr="00987AED" w:rsidRDefault="00F30391" w:rsidP="00987AED">
            <w:pPr>
              <w:jc w:val="center"/>
              <w:rPr>
                <w:rFonts w:ascii="Goudy Old Style" w:hAnsi="Goudy Old Style"/>
                <w:b/>
                <w:sz w:val="28"/>
              </w:rPr>
            </w:pPr>
            <w:r w:rsidRPr="00987AED">
              <w:rPr>
                <w:rFonts w:ascii="Goudy Old Style" w:hAnsi="Goudy Old Style"/>
                <w:b/>
                <w:sz w:val="28"/>
              </w:rPr>
              <w:t>Cathy Cox</w:t>
            </w:r>
            <w:r w:rsidRPr="00987AED">
              <w:rPr>
                <w:rFonts w:ascii="Goudy Old Style" w:hAnsi="Goudy Old Style"/>
                <w:b/>
                <w:sz w:val="28"/>
              </w:rPr>
              <w:tab/>
              <w:t xml:space="preserve">          11/12</w:t>
            </w:r>
          </w:p>
          <w:p w14:paraId="1B34C61E" w14:textId="1E99AC2A" w:rsidR="00F30391" w:rsidRPr="00987AED" w:rsidRDefault="00F30391" w:rsidP="00987AED">
            <w:pPr>
              <w:jc w:val="center"/>
              <w:rPr>
                <w:rFonts w:ascii="Goudy Old Style" w:hAnsi="Goudy Old Style"/>
                <w:b/>
                <w:sz w:val="28"/>
              </w:rPr>
            </w:pPr>
            <w:r w:rsidRPr="00987AED">
              <w:rPr>
                <w:rFonts w:ascii="Goudy Old Style" w:hAnsi="Goudy Old Style"/>
                <w:b/>
                <w:sz w:val="28"/>
              </w:rPr>
              <w:t>Carmel Wallace</w:t>
            </w:r>
            <w:r w:rsidRPr="00987AED">
              <w:rPr>
                <w:rFonts w:ascii="Goudy Old Style" w:hAnsi="Goudy Old Style"/>
                <w:b/>
                <w:sz w:val="28"/>
              </w:rPr>
              <w:tab/>
              <w:t xml:space="preserve">   11/16</w:t>
            </w:r>
          </w:p>
          <w:p w14:paraId="52A14071" w14:textId="5812D789" w:rsidR="00F30391" w:rsidRPr="00987AED" w:rsidRDefault="00F30391" w:rsidP="00987AED">
            <w:pPr>
              <w:jc w:val="center"/>
              <w:rPr>
                <w:rFonts w:ascii="Goudy Old Style" w:hAnsi="Goudy Old Style"/>
                <w:b/>
                <w:sz w:val="28"/>
              </w:rPr>
            </w:pPr>
            <w:r w:rsidRPr="00987AED">
              <w:rPr>
                <w:rFonts w:ascii="Goudy Old Style" w:hAnsi="Goudy Old Style"/>
                <w:b/>
                <w:sz w:val="28"/>
              </w:rPr>
              <w:t>Jane Wallace</w:t>
            </w:r>
            <w:r w:rsidRPr="00987AED">
              <w:rPr>
                <w:rFonts w:ascii="Goudy Old Style" w:hAnsi="Goudy Old Style"/>
                <w:b/>
                <w:sz w:val="28"/>
              </w:rPr>
              <w:tab/>
              <w:t xml:space="preserve">   11/16</w:t>
            </w:r>
          </w:p>
          <w:p w14:paraId="0F321D33" w14:textId="48D54EC8" w:rsidR="00F30391" w:rsidRPr="00987AED" w:rsidRDefault="00F30391" w:rsidP="00987AED">
            <w:pPr>
              <w:jc w:val="center"/>
              <w:rPr>
                <w:rFonts w:ascii="Goudy Old Style" w:hAnsi="Goudy Old Style"/>
                <w:b/>
                <w:sz w:val="28"/>
              </w:rPr>
            </w:pPr>
            <w:r w:rsidRPr="00987AED">
              <w:rPr>
                <w:rFonts w:ascii="Goudy Old Style" w:hAnsi="Goudy Old Style"/>
                <w:b/>
                <w:sz w:val="28"/>
              </w:rPr>
              <w:t>Elspeth Cobb</w:t>
            </w:r>
            <w:r w:rsidR="00987AED">
              <w:rPr>
                <w:rFonts w:ascii="Goudy Old Style" w:hAnsi="Goudy Old Style"/>
                <w:b/>
                <w:sz w:val="28"/>
              </w:rPr>
              <w:tab/>
            </w:r>
            <w:r w:rsidRPr="00987AED">
              <w:rPr>
                <w:rFonts w:ascii="Goudy Old Style" w:hAnsi="Goudy Old Style"/>
                <w:b/>
                <w:sz w:val="28"/>
              </w:rPr>
              <w:t xml:space="preserve"> 11/20</w:t>
            </w:r>
          </w:p>
          <w:p w14:paraId="52037DD6" w14:textId="7DB61BE2" w:rsidR="007C10E0" w:rsidRPr="00987AED" w:rsidRDefault="00F30391" w:rsidP="00987AED">
            <w:pPr>
              <w:jc w:val="center"/>
              <w:rPr>
                <w:rFonts w:ascii="Goudy Old Style" w:hAnsi="Goudy Old Style"/>
                <w:b/>
                <w:sz w:val="28"/>
              </w:rPr>
            </w:pPr>
            <w:r w:rsidRPr="00987AED">
              <w:rPr>
                <w:rFonts w:ascii="Goudy Old Style" w:hAnsi="Goudy Old Style"/>
                <w:b/>
                <w:sz w:val="28"/>
              </w:rPr>
              <w:t>Kenny Davis</w:t>
            </w:r>
            <w:r w:rsidRPr="00987AED">
              <w:rPr>
                <w:rFonts w:ascii="Goudy Old Style" w:hAnsi="Goudy Old Style"/>
                <w:b/>
                <w:sz w:val="28"/>
              </w:rPr>
              <w:tab/>
              <w:t xml:space="preserve">   11/27</w:t>
            </w:r>
          </w:p>
          <w:p w14:paraId="0DD6D5FC" w14:textId="77777777" w:rsidR="00E73EFB" w:rsidRDefault="00E73EFB" w:rsidP="00E73EFB">
            <w:pPr>
              <w:jc w:val="center"/>
              <w:rPr>
                <w:rFonts w:ascii="Lucida Calligraphy" w:hAnsi="Lucida Calligraphy"/>
                <w:b/>
                <w:sz w:val="32"/>
              </w:rPr>
            </w:pPr>
          </w:p>
          <w:p w14:paraId="131BBC39" w14:textId="77777777" w:rsidR="00656AFE" w:rsidRDefault="00656AFE" w:rsidP="00083E76">
            <w:pPr>
              <w:rPr>
                <w:rFonts w:ascii="Palatino" w:hAnsi="Palatino"/>
                <w:b/>
                <w:i/>
                <w:color w:val="0F243E" w:themeColor="text2" w:themeShade="80"/>
                <w:sz w:val="28"/>
                <w:szCs w:val="28"/>
              </w:rPr>
            </w:pPr>
          </w:p>
          <w:p w14:paraId="72C5E236" w14:textId="77777777" w:rsidR="00866416" w:rsidRDefault="00083E76" w:rsidP="00083E76">
            <w:pPr>
              <w:rPr>
                <w:rFonts w:ascii="Palatino" w:hAnsi="Palatino"/>
                <w:b/>
                <w:i/>
                <w:color w:val="0F243E" w:themeColor="text2" w:themeShade="80"/>
                <w:sz w:val="28"/>
                <w:szCs w:val="28"/>
              </w:rPr>
            </w:pPr>
            <w:r w:rsidRPr="00083E76">
              <w:rPr>
                <w:rFonts w:ascii="Palatino" w:hAnsi="Palatino"/>
                <w:b/>
                <w:i/>
                <w:color w:val="0F243E" w:themeColor="text2" w:themeShade="80"/>
                <w:sz w:val="28"/>
                <w:szCs w:val="28"/>
              </w:rPr>
              <w:t>A Note from your Administrative Assistant</w:t>
            </w:r>
          </w:p>
          <w:p w14:paraId="623C67DD" w14:textId="3CCF8257" w:rsidR="00866416" w:rsidRDefault="00866416" w:rsidP="00083E76">
            <w:pPr>
              <w:rPr>
                <w:rFonts w:ascii="Palatino" w:hAnsi="Palatino"/>
                <w:b/>
                <w:i/>
                <w:color w:val="0F243E" w:themeColor="text2" w:themeShade="80"/>
                <w:sz w:val="28"/>
                <w:szCs w:val="28"/>
              </w:rPr>
            </w:pPr>
          </w:p>
          <w:p w14:paraId="426983B8" w14:textId="2547D26A" w:rsidR="00866416" w:rsidRDefault="00866416" w:rsidP="00083E76">
            <w:pPr>
              <w:rPr>
                <w:rFonts w:ascii="Palatino" w:hAnsi="Palatino"/>
                <w:b/>
                <w:i/>
                <w:color w:val="0F243E" w:themeColor="text2" w:themeShade="80"/>
                <w:sz w:val="24"/>
                <w:szCs w:val="28"/>
              </w:rPr>
            </w:pPr>
            <w:r>
              <w:rPr>
                <w:rFonts w:ascii="Palatino" w:hAnsi="Palatino"/>
                <w:b/>
                <w:i/>
                <w:color w:val="0F243E" w:themeColor="text2" w:themeShade="80"/>
                <w:sz w:val="24"/>
                <w:szCs w:val="28"/>
              </w:rPr>
              <w:t>Hello everyone,</w:t>
            </w:r>
          </w:p>
          <w:p w14:paraId="3162EE67" w14:textId="1E773111" w:rsidR="00866416" w:rsidRDefault="00866416" w:rsidP="00083E76">
            <w:pPr>
              <w:rPr>
                <w:rFonts w:ascii="Palatino" w:hAnsi="Palatino"/>
                <w:b/>
                <w:i/>
                <w:color w:val="0F243E" w:themeColor="text2" w:themeShade="80"/>
                <w:sz w:val="24"/>
                <w:szCs w:val="28"/>
              </w:rPr>
            </w:pPr>
            <w:r>
              <w:rPr>
                <w:rFonts w:ascii="Palatino" w:hAnsi="Palatino"/>
                <w:b/>
                <w:i/>
                <w:color w:val="0F243E" w:themeColor="text2" w:themeShade="80"/>
                <w:sz w:val="24"/>
                <w:szCs w:val="28"/>
              </w:rPr>
              <w:t xml:space="preserve">As November encompasses a time of thankfulness as we </w:t>
            </w:r>
            <w:r w:rsidR="000F3DB4">
              <w:rPr>
                <w:rFonts w:ascii="Palatino" w:hAnsi="Palatino"/>
                <w:b/>
                <w:i/>
                <w:color w:val="0F243E" w:themeColor="text2" w:themeShade="80"/>
                <w:sz w:val="24"/>
                <w:szCs w:val="28"/>
              </w:rPr>
              <w:t>celebrate</w:t>
            </w:r>
            <w:r>
              <w:rPr>
                <w:rFonts w:ascii="Palatino" w:hAnsi="Palatino"/>
                <w:b/>
                <w:i/>
                <w:color w:val="0F243E" w:themeColor="text2" w:themeShade="80"/>
                <w:sz w:val="24"/>
                <w:szCs w:val="28"/>
              </w:rPr>
              <w:t xml:space="preserve"> Thanksgiving, I often take this time to really focus on what </w:t>
            </w:r>
            <w:r w:rsidR="000F3DB4">
              <w:rPr>
                <w:rFonts w:ascii="Palatino" w:hAnsi="Palatino"/>
                <w:b/>
                <w:i/>
                <w:color w:val="0F243E" w:themeColor="text2" w:themeShade="80"/>
                <w:sz w:val="24"/>
                <w:szCs w:val="28"/>
              </w:rPr>
              <w:t>I’m</w:t>
            </w:r>
            <w:r>
              <w:rPr>
                <w:rFonts w:ascii="Palatino" w:hAnsi="Palatino"/>
                <w:b/>
                <w:i/>
                <w:color w:val="0F243E" w:themeColor="text2" w:themeShade="80"/>
                <w:sz w:val="24"/>
                <w:szCs w:val="28"/>
              </w:rPr>
              <w:t xml:space="preserve"> thankful for. Reflection can be done differently by everyone, as often as they choose. I’ve been learning to be more reflective in my life, not just inwardly but outwardly as well. I recognize the many things that have happened in the past months, remember things from past years, I notice the construction of my life and the new additions that have been made, the hardship and the losses. It </w:t>
            </w:r>
            <w:r w:rsidR="000F3DB4">
              <w:rPr>
                <w:rFonts w:ascii="Palatino" w:hAnsi="Palatino"/>
                <w:b/>
                <w:i/>
                <w:color w:val="0F243E" w:themeColor="text2" w:themeShade="80"/>
                <w:sz w:val="24"/>
                <w:szCs w:val="28"/>
              </w:rPr>
              <w:t>mimics</w:t>
            </w:r>
            <w:r>
              <w:rPr>
                <w:rFonts w:ascii="Palatino" w:hAnsi="Palatino"/>
                <w:b/>
                <w:i/>
                <w:color w:val="0F243E" w:themeColor="text2" w:themeShade="80"/>
                <w:sz w:val="24"/>
                <w:szCs w:val="28"/>
              </w:rPr>
              <w:t xml:space="preserve"> the unfolding of an adventurous story. But I am not the author! And for this, I am thankful. How wonderful it is to know that our loving God above knows our story before we do, and that He walks with us every single step of the way.</w:t>
            </w:r>
          </w:p>
          <w:p w14:paraId="34E579E8" w14:textId="62212E19" w:rsidR="000F3DB4" w:rsidRDefault="00866416" w:rsidP="00083E76">
            <w:pPr>
              <w:rPr>
                <w:rFonts w:ascii="Palatino" w:hAnsi="Palatino"/>
                <w:b/>
                <w:i/>
                <w:color w:val="0F243E" w:themeColor="text2" w:themeShade="80"/>
                <w:sz w:val="24"/>
                <w:szCs w:val="28"/>
              </w:rPr>
            </w:pPr>
            <w:r>
              <w:rPr>
                <w:rFonts w:ascii="Palatino" w:hAnsi="Palatino"/>
                <w:b/>
                <w:i/>
                <w:color w:val="0F243E" w:themeColor="text2" w:themeShade="80"/>
                <w:sz w:val="24"/>
                <w:szCs w:val="28"/>
              </w:rPr>
              <w:t>Being here</w:t>
            </w:r>
            <w:r w:rsidR="000F3DB4">
              <w:rPr>
                <w:rFonts w:ascii="Palatino" w:hAnsi="Palatino"/>
                <w:b/>
                <w:i/>
                <w:color w:val="0F243E" w:themeColor="text2" w:themeShade="80"/>
                <w:sz w:val="24"/>
                <w:szCs w:val="28"/>
              </w:rPr>
              <w:t xml:space="preserve"> at CPC is my own example of being thankful for things unseen, for staying strong in faith. I am thankful to be here, for everything that I am learning between the job, the Presbyterian way, and personal growth. I have been tremendously humbled and am thankful for that, for seeing the Lord at work with the people and communities around me, and within myself. </w:t>
            </w:r>
          </w:p>
          <w:p w14:paraId="61B9CA55" w14:textId="2DF267F3" w:rsidR="000F3DB4" w:rsidRDefault="00E73EFB" w:rsidP="00083E76">
            <w:pPr>
              <w:rPr>
                <w:rFonts w:ascii="Palatino" w:hAnsi="Palatino"/>
                <w:b/>
                <w:i/>
                <w:color w:val="0F243E" w:themeColor="text2" w:themeShade="80"/>
                <w:sz w:val="24"/>
                <w:szCs w:val="28"/>
              </w:rPr>
            </w:pPr>
            <w:r>
              <w:rPr>
                <w:rFonts w:ascii="Palatino" w:hAnsi="Palatino"/>
                <w:b/>
                <w:i/>
                <w:noProof/>
                <w:color w:val="0F243E" w:themeColor="text2" w:themeShade="80"/>
                <w:sz w:val="24"/>
                <w:szCs w:val="28"/>
              </w:rPr>
              <w:drawing>
                <wp:anchor distT="0" distB="0" distL="114300" distR="114300" simplePos="0" relativeHeight="251919872" behindDoc="0" locked="0" layoutInCell="1" allowOverlap="1" wp14:anchorId="0572B491" wp14:editId="7EFC2411">
                  <wp:simplePos x="0" y="0"/>
                  <wp:positionH relativeFrom="margin">
                    <wp:posOffset>3253105</wp:posOffset>
                  </wp:positionH>
                  <wp:positionV relativeFrom="margin">
                    <wp:posOffset>6607810</wp:posOffset>
                  </wp:positionV>
                  <wp:extent cx="1895475" cy="24193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mpkin_16363c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5475" cy="2419350"/>
                          </a:xfrm>
                          <a:prstGeom prst="rect">
                            <a:avLst/>
                          </a:prstGeom>
                        </pic:spPr>
                      </pic:pic>
                    </a:graphicData>
                  </a:graphic>
                  <wp14:sizeRelH relativeFrom="margin">
                    <wp14:pctWidth>0</wp14:pctWidth>
                  </wp14:sizeRelH>
                </wp:anchor>
              </w:drawing>
            </w:r>
            <w:r w:rsidR="000F3DB4">
              <w:rPr>
                <w:rFonts w:ascii="Palatino" w:hAnsi="Palatino"/>
                <w:b/>
                <w:i/>
                <w:color w:val="0F243E" w:themeColor="text2" w:themeShade="80"/>
                <w:sz w:val="24"/>
                <w:szCs w:val="28"/>
              </w:rPr>
              <w:t>We have wonderful days, and we also have hard days that sometime we wonder why things happen the way they do. This life isn’t an easy path, but it is beautiful because we all have a glorious purpose. As I learn to be more understanding of the hard times, I realize I’m thankful for them as much as I am the good because they have helped to teach and shape me into who I am today.</w:t>
            </w:r>
          </w:p>
          <w:p w14:paraId="5E3D3409" w14:textId="7675AC1C" w:rsidR="000F3DB4" w:rsidRDefault="000F3DB4" w:rsidP="00083E76">
            <w:pPr>
              <w:rPr>
                <w:rFonts w:ascii="Palatino" w:hAnsi="Palatino"/>
                <w:b/>
                <w:i/>
                <w:color w:val="0F243E" w:themeColor="text2" w:themeShade="80"/>
                <w:sz w:val="24"/>
                <w:szCs w:val="28"/>
              </w:rPr>
            </w:pPr>
            <w:r>
              <w:rPr>
                <w:rFonts w:ascii="Palatino" w:hAnsi="Palatino"/>
                <w:b/>
                <w:i/>
                <w:color w:val="0F243E" w:themeColor="text2" w:themeShade="80"/>
                <w:sz w:val="24"/>
                <w:szCs w:val="28"/>
              </w:rPr>
              <w:t>As I end my monthly note to you, I want to tell you that I am so thankful for Corbin Presbyterian Church, and I am thankful for you!</w:t>
            </w:r>
          </w:p>
          <w:p w14:paraId="5E1B04EF" w14:textId="77777777" w:rsidR="000F3DB4" w:rsidRDefault="000F3DB4" w:rsidP="00083E76">
            <w:pPr>
              <w:rPr>
                <w:rFonts w:ascii="Palatino" w:hAnsi="Palatino"/>
                <w:b/>
                <w:i/>
                <w:color w:val="0F243E" w:themeColor="text2" w:themeShade="80"/>
                <w:sz w:val="24"/>
                <w:szCs w:val="28"/>
              </w:rPr>
            </w:pPr>
          </w:p>
          <w:p w14:paraId="65292FDF" w14:textId="1228F890" w:rsidR="00083E76" w:rsidRDefault="000F3DB4" w:rsidP="00083E76">
            <w:pPr>
              <w:rPr>
                <w:rFonts w:ascii="Palatino" w:hAnsi="Palatino"/>
                <w:b/>
                <w:i/>
                <w:color w:val="0F243E" w:themeColor="text2" w:themeShade="80"/>
                <w:sz w:val="28"/>
                <w:szCs w:val="28"/>
              </w:rPr>
            </w:pPr>
            <w:r>
              <w:rPr>
                <w:rFonts w:ascii="Palatino" w:hAnsi="Palatino"/>
                <w:b/>
                <w:i/>
                <w:color w:val="0F243E" w:themeColor="text2" w:themeShade="80"/>
                <w:sz w:val="24"/>
                <w:szCs w:val="28"/>
              </w:rPr>
              <w:t xml:space="preserve">Shelby Stanaford </w:t>
            </w:r>
            <w:r w:rsidR="00866416">
              <w:rPr>
                <w:rFonts w:ascii="Palatino" w:hAnsi="Palatino"/>
                <w:b/>
                <w:i/>
                <w:color w:val="0F243E" w:themeColor="text2" w:themeShade="80"/>
                <w:sz w:val="24"/>
                <w:szCs w:val="28"/>
              </w:rPr>
              <w:t xml:space="preserve">  </w:t>
            </w:r>
            <w:r w:rsidR="00083E76" w:rsidRPr="00083E76">
              <w:rPr>
                <w:rFonts w:ascii="Palatino" w:hAnsi="Palatino"/>
                <w:b/>
                <w:i/>
                <w:color w:val="0F243E" w:themeColor="text2" w:themeShade="80"/>
                <w:sz w:val="28"/>
                <w:szCs w:val="28"/>
              </w:rPr>
              <w:t xml:space="preserve"> </w:t>
            </w:r>
          </w:p>
          <w:p w14:paraId="4F542038" w14:textId="100E58B6" w:rsidR="002042AF" w:rsidRDefault="00EE7ACB" w:rsidP="00394238">
            <w:pPr>
              <w:jc w:val="center"/>
              <w:rPr>
                <w:rFonts w:ascii="Times New Roman" w:hAnsi="Times New Roman"/>
                <w:b/>
                <w:i/>
                <w:color w:val="0F243E" w:themeColor="text2" w:themeShade="80"/>
                <w:sz w:val="44"/>
                <w:szCs w:val="28"/>
              </w:rPr>
            </w:pPr>
            <w:r w:rsidRPr="00EE7ACB">
              <w:rPr>
                <w:rFonts w:ascii="Times New Roman" w:hAnsi="Times New Roman"/>
                <w:b/>
                <w:i/>
                <w:color w:val="0F243E" w:themeColor="text2" w:themeShade="80"/>
                <w:sz w:val="44"/>
                <w:szCs w:val="28"/>
              </w:rPr>
              <w:lastRenderedPageBreak/>
              <w:t>CPC HOMECOMING 2018</w:t>
            </w:r>
          </w:p>
          <w:p w14:paraId="116E04A1" w14:textId="69E06384" w:rsidR="00EE7ACB" w:rsidRDefault="00EE7ACB" w:rsidP="00656AFE">
            <w:pPr>
              <w:jc w:val="cente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This year’s Corbin Presbyterian Church Homecoming was a wonderful success with lots of fun, good food, and fellowship! We would like to share photos for everyone to enjoy.</w:t>
            </w:r>
          </w:p>
          <w:p w14:paraId="6056A0F5" w14:textId="77777777" w:rsidR="00EE7ACB" w:rsidRDefault="00EE7ACB" w:rsidP="00986E0A">
            <w:pPr>
              <w:rPr>
                <w:rFonts w:ascii="Times New Roman" w:hAnsi="Times New Roman"/>
                <w:b/>
                <w:i/>
                <w:color w:val="0F243E" w:themeColor="text2" w:themeShade="80"/>
                <w:sz w:val="24"/>
                <w:szCs w:val="28"/>
              </w:rPr>
            </w:pPr>
          </w:p>
          <w:p w14:paraId="53107958" w14:textId="77E22C63" w:rsidR="00EE7ACB" w:rsidRPr="00EE7ACB" w:rsidRDefault="00EE7ACB" w:rsidP="00986E0A">
            <w:pPr>
              <w:rPr>
                <w:rFonts w:ascii="Times New Roman" w:hAnsi="Times New Roman"/>
                <w:b/>
                <w:i/>
                <w:color w:val="0F243E" w:themeColor="text2" w:themeShade="80"/>
                <w:sz w:val="24"/>
                <w:szCs w:val="28"/>
              </w:rPr>
            </w:pPr>
            <w:r>
              <w:rPr>
                <w:rFonts w:ascii="Times New Roman" w:hAnsi="Times New Roman"/>
                <w:b/>
                <w:i/>
                <w:noProof/>
                <w:color w:val="0F243E" w:themeColor="text2" w:themeShade="80"/>
                <w:sz w:val="24"/>
                <w:szCs w:val="28"/>
              </w:rPr>
              <w:drawing>
                <wp:inline distT="0" distB="0" distL="0" distR="0" wp14:anchorId="3ACDCD86" wp14:editId="4AFC40A6">
                  <wp:extent cx="4973320" cy="3667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omecoming 2018.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73320" cy="3667125"/>
                          </a:xfrm>
                          <a:prstGeom prst="rect">
                            <a:avLst/>
                          </a:prstGeom>
                        </pic:spPr>
                      </pic:pic>
                    </a:graphicData>
                  </a:graphic>
                </wp:inline>
              </w:drawing>
            </w:r>
          </w:p>
          <w:p w14:paraId="5E5EBABA" w14:textId="21E3965E" w:rsidR="002042AF" w:rsidRDefault="002042AF" w:rsidP="00986E0A">
            <w:pPr>
              <w:rPr>
                <w:rFonts w:ascii="Times New Roman" w:hAnsi="Times New Roman"/>
                <w:b/>
                <w:i/>
                <w:color w:val="0F243E" w:themeColor="text2" w:themeShade="80"/>
                <w:sz w:val="24"/>
                <w:szCs w:val="28"/>
              </w:rPr>
            </w:pPr>
          </w:p>
          <w:p w14:paraId="330C630D" w14:textId="34654D7C" w:rsidR="00EE7ACB" w:rsidRDefault="00EE7ACB" w:rsidP="00216175">
            <w:pPr>
              <w:jc w:val="center"/>
              <w:rPr>
                <w:rFonts w:ascii="Times New Roman" w:hAnsi="Times New Roman"/>
                <w:b/>
                <w:i/>
                <w:color w:val="0F243E" w:themeColor="text2" w:themeShade="80"/>
                <w:sz w:val="24"/>
                <w:szCs w:val="28"/>
              </w:rPr>
            </w:pPr>
            <w:r>
              <w:rPr>
                <w:rFonts w:ascii="Times New Roman" w:hAnsi="Times New Roman"/>
                <w:b/>
                <w:i/>
                <w:noProof/>
                <w:color w:val="0F243E" w:themeColor="text2" w:themeShade="80"/>
                <w:sz w:val="24"/>
                <w:szCs w:val="28"/>
              </w:rPr>
              <w:drawing>
                <wp:inline distT="0" distB="0" distL="0" distR="0" wp14:anchorId="2D5A4C04" wp14:editId="26FBEB49">
                  <wp:extent cx="4600575" cy="3200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jpeg"/>
                          <pic:cNvPicPr/>
                        </pic:nvPicPr>
                        <pic:blipFill>
                          <a:blip r:embed="rId38">
                            <a:extLst>
                              <a:ext uri="{28A0092B-C50C-407E-A947-70E740481C1C}">
                                <a14:useLocalDpi xmlns:a14="http://schemas.microsoft.com/office/drawing/2010/main" val="0"/>
                              </a:ext>
                            </a:extLst>
                          </a:blip>
                          <a:stretch>
                            <a:fillRect/>
                          </a:stretch>
                        </pic:blipFill>
                        <pic:spPr>
                          <a:xfrm>
                            <a:off x="0" y="0"/>
                            <a:ext cx="4600575" cy="3200400"/>
                          </a:xfrm>
                          <a:prstGeom prst="rect">
                            <a:avLst/>
                          </a:prstGeom>
                        </pic:spPr>
                      </pic:pic>
                    </a:graphicData>
                  </a:graphic>
                </wp:inline>
              </w:drawing>
            </w:r>
          </w:p>
          <w:p w14:paraId="732E57FF" w14:textId="77777777" w:rsidR="002042AF" w:rsidRDefault="002042AF" w:rsidP="00986E0A">
            <w:pPr>
              <w:rPr>
                <w:rFonts w:ascii="Times New Roman" w:hAnsi="Times New Roman"/>
                <w:b/>
                <w:i/>
                <w:color w:val="0F243E" w:themeColor="text2" w:themeShade="80"/>
                <w:sz w:val="24"/>
                <w:szCs w:val="28"/>
              </w:rPr>
            </w:pPr>
          </w:p>
          <w:p w14:paraId="7EA41E74" w14:textId="147035B3" w:rsidR="002042AF" w:rsidRDefault="002042AF" w:rsidP="00986E0A">
            <w:pPr>
              <w:rPr>
                <w:rFonts w:ascii="Times New Roman" w:hAnsi="Times New Roman"/>
                <w:b/>
                <w:i/>
                <w:color w:val="0F243E" w:themeColor="text2" w:themeShade="80"/>
                <w:sz w:val="24"/>
                <w:szCs w:val="28"/>
              </w:rPr>
            </w:pPr>
          </w:p>
          <w:p w14:paraId="79314831" w14:textId="46C53893" w:rsidR="002042AF" w:rsidRDefault="002042AF" w:rsidP="00986E0A">
            <w:pPr>
              <w:rPr>
                <w:rFonts w:ascii="Times New Roman" w:hAnsi="Times New Roman"/>
                <w:b/>
                <w:i/>
                <w:color w:val="0F243E" w:themeColor="text2" w:themeShade="80"/>
                <w:sz w:val="24"/>
                <w:szCs w:val="28"/>
              </w:rPr>
            </w:pPr>
          </w:p>
          <w:p w14:paraId="72AB69F9" w14:textId="2FC8D5F7" w:rsidR="002042AF" w:rsidRDefault="002042AF" w:rsidP="00986E0A">
            <w:pPr>
              <w:rPr>
                <w:rFonts w:ascii="Times New Roman" w:hAnsi="Times New Roman"/>
                <w:b/>
                <w:i/>
                <w:color w:val="0F243E" w:themeColor="text2" w:themeShade="80"/>
                <w:sz w:val="24"/>
                <w:szCs w:val="28"/>
              </w:rPr>
            </w:pPr>
          </w:p>
          <w:p w14:paraId="350D5E22" w14:textId="77777777" w:rsidR="002042AF" w:rsidRDefault="002042AF" w:rsidP="00986E0A">
            <w:pPr>
              <w:rPr>
                <w:rFonts w:ascii="Times New Roman" w:hAnsi="Times New Roman"/>
                <w:b/>
                <w:i/>
                <w:color w:val="0F243E" w:themeColor="text2" w:themeShade="80"/>
                <w:sz w:val="24"/>
                <w:szCs w:val="28"/>
              </w:rPr>
            </w:pPr>
          </w:p>
          <w:p w14:paraId="5CE10EC0" w14:textId="6256B8DE" w:rsidR="002042AF" w:rsidRDefault="002042AF" w:rsidP="00EE7ACB">
            <w:pPr>
              <w:jc w:val="center"/>
              <w:rPr>
                <w:rFonts w:ascii="Times New Roman" w:hAnsi="Times New Roman"/>
                <w:b/>
                <w:i/>
                <w:color w:val="0F243E" w:themeColor="text2" w:themeShade="80"/>
                <w:sz w:val="24"/>
                <w:szCs w:val="28"/>
              </w:rPr>
            </w:pPr>
          </w:p>
          <w:p w14:paraId="40FFB1C5" w14:textId="32FF6E24" w:rsidR="002042AF" w:rsidRDefault="00FB75B7" w:rsidP="00986E0A">
            <w:pPr>
              <w:rPr>
                <w:rFonts w:ascii="Times New Roman" w:hAnsi="Times New Roman"/>
                <w:b/>
                <w:i/>
                <w:color w:val="0F243E" w:themeColor="text2" w:themeShade="80"/>
                <w:sz w:val="24"/>
                <w:szCs w:val="28"/>
              </w:rPr>
            </w:pPr>
            <w:r>
              <w:rPr>
                <w:rFonts w:ascii="Times New Roman" w:hAnsi="Times New Roman"/>
                <w:b/>
                <w:i/>
                <w:noProof/>
                <w:color w:val="0F243E" w:themeColor="text2" w:themeShade="80"/>
                <w:sz w:val="24"/>
                <w:szCs w:val="28"/>
              </w:rPr>
              <w:drawing>
                <wp:anchor distT="0" distB="0" distL="114300" distR="114300" simplePos="0" relativeHeight="251912704" behindDoc="0" locked="0" layoutInCell="1" allowOverlap="1" wp14:anchorId="7CE7EF95" wp14:editId="7FEB9622">
                  <wp:simplePos x="0" y="0"/>
                  <wp:positionH relativeFrom="margin">
                    <wp:posOffset>2538730</wp:posOffset>
                  </wp:positionH>
                  <wp:positionV relativeFrom="margin">
                    <wp:posOffset>254635</wp:posOffset>
                  </wp:positionV>
                  <wp:extent cx="2466975" cy="309562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jpg"/>
                          <pic:cNvPicPr/>
                        </pic:nvPicPr>
                        <pic:blipFill>
                          <a:blip r:embed="rId39">
                            <a:extLst>
                              <a:ext uri="{28A0092B-C50C-407E-A947-70E740481C1C}">
                                <a14:useLocalDpi xmlns:a14="http://schemas.microsoft.com/office/drawing/2010/main" val="0"/>
                              </a:ext>
                            </a:extLst>
                          </a:blip>
                          <a:stretch>
                            <a:fillRect/>
                          </a:stretch>
                        </pic:blipFill>
                        <pic:spPr>
                          <a:xfrm>
                            <a:off x="0" y="0"/>
                            <a:ext cx="2466975" cy="3095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i/>
                <w:noProof/>
                <w:color w:val="0F243E" w:themeColor="text2" w:themeShade="80"/>
                <w:sz w:val="24"/>
                <w:szCs w:val="28"/>
              </w:rPr>
              <w:drawing>
                <wp:anchor distT="0" distB="0" distL="114300" distR="114300" simplePos="0" relativeHeight="251911680" behindDoc="0" locked="0" layoutInCell="1" allowOverlap="1" wp14:anchorId="41BBCAD8" wp14:editId="1A7F51C7">
                  <wp:simplePos x="0" y="0"/>
                  <wp:positionH relativeFrom="margin">
                    <wp:posOffset>-80645</wp:posOffset>
                  </wp:positionH>
                  <wp:positionV relativeFrom="margin">
                    <wp:posOffset>245110</wp:posOffset>
                  </wp:positionV>
                  <wp:extent cx="2438400" cy="30956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jpg"/>
                          <pic:cNvPicPr/>
                        </pic:nvPicPr>
                        <pic:blipFill>
                          <a:blip r:embed="rId40">
                            <a:extLst>
                              <a:ext uri="{28A0092B-C50C-407E-A947-70E740481C1C}">
                                <a14:useLocalDpi xmlns:a14="http://schemas.microsoft.com/office/drawing/2010/main" val="0"/>
                              </a:ext>
                            </a:extLst>
                          </a:blip>
                          <a:stretch>
                            <a:fillRect/>
                          </a:stretch>
                        </pic:blipFill>
                        <pic:spPr>
                          <a:xfrm>
                            <a:off x="0" y="0"/>
                            <a:ext cx="2438400" cy="3095625"/>
                          </a:xfrm>
                          <a:prstGeom prst="rect">
                            <a:avLst/>
                          </a:prstGeom>
                        </pic:spPr>
                      </pic:pic>
                    </a:graphicData>
                  </a:graphic>
                  <wp14:sizeRelH relativeFrom="margin">
                    <wp14:pctWidth>0</wp14:pctWidth>
                  </wp14:sizeRelH>
                  <wp14:sizeRelV relativeFrom="margin">
                    <wp14:pctHeight>0</wp14:pctHeight>
                  </wp14:sizeRelV>
                </wp:anchor>
              </w:drawing>
            </w:r>
          </w:p>
          <w:p w14:paraId="1E4C8303" w14:textId="78CD4B5A" w:rsidR="002042AF" w:rsidRDefault="002042AF" w:rsidP="00986E0A">
            <w:pPr>
              <w:rPr>
                <w:rFonts w:ascii="Times New Roman" w:hAnsi="Times New Roman"/>
                <w:b/>
                <w:i/>
                <w:color w:val="0F243E" w:themeColor="text2" w:themeShade="80"/>
                <w:sz w:val="24"/>
                <w:szCs w:val="28"/>
              </w:rPr>
            </w:pPr>
            <w:bookmarkStart w:id="0" w:name="_GoBack"/>
            <w:bookmarkEnd w:id="0"/>
          </w:p>
          <w:p w14:paraId="677C6828" w14:textId="033AE31A" w:rsidR="002042AF" w:rsidRDefault="002042AF" w:rsidP="00986E0A">
            <w:pPr>
              <w:rPr>
                <w:rFonts w:ascii="Times New Roman" w:hAnsi="Times New Roman"/>
                <w:b/>
                <w:i/>
                <w:color w:val="0F243E" w:themeColor="text2" w:themeShade="80"/>
                <w:sz w:val="24"/>
                <w:szCs w:val="28"/>
              </w:rPr>
            </w:pPr>
          </w:p>
          <w:p w14:paraId="2AB4A192" w14:textId="7B1531C7" w:rsidR="002042AF" w:rsidRDefault="002042AF" w:rsidP="00986E0A">
            <w:pPr>
              <w:rPr>
                <w:rFonts w:ascii="Times New Roman" w:hAnsi="Times New Roman"/>
                <w:b/>
                <w:i/>
                <w:color w:val="0F243E" w:themeColor="text2" w:themeShade="80"/>
                <w:sz w:val="24"/>
                <w:szCs w:val="28"/>
              </w:rPr>
            </w:pPr>
          </w:p>
          <w:p w14:paraId="6D489A21" w14:textId="507CB4E5" w:rsidR="002042AF" w:rsidRPr="006674DE" w:rsidRDefault="002042AF" w:rsidP="00986E0A">
            <w:pPr>
              <w:rPr>
                <w:rFonts w:ascii="Times New Roman" w:hAnsi="Times New Roman"/>
                <w:b/>
                <w:i/>
                <w:color w:val="0F243E" w:themeColor="text2" w:themeShade="80"/>
                <w:sz w:val="24"/>
                <w:szCs w:val="28"/>
              </w:rPr>
            </w:pPr>
          </w:p>
        </w:tc>
      </w:tr>
    </w:tbl>
    <w:p w14:paraId="626AB84B" w14:textId="2A4BA1A6" w:rsidR="00F436FA" w:rsidRPr="006B44EC" w:rsidRDefault="00F436FA" w:rsidP="00216175">
      <w:pPr>
        <w:tabs>
          <w:tab w:val="left" w:pos="3735"/>
        </w:tabs>
        <w:jc w:val="center"/>
        <w:rPr>
          <w:rFonts w:ascii="Hudson" w:hAnsi="Hudson"/>
          <w:sz w:val="44"/>
        </w:rPr>
      </w:pPr>
      <w:r w:rsidRPr="006B44EC">
        <w:rPr>
          <w:rFonts w:ascii="Hudson" w:hAnsi="Hudson"/>
          <w:sz w:val="44"/>
        </w:rPr>
        <w:lastRenderedPageBreak/>
        <w:t>NOVEMBER CALENDER</w:t>
      </w:r>
    </w:p>
    <w:p w14:paraId="332CF24F" w14:textId="77777777" w:rsidR="00F436FA" w:rsidRDefault="00F436FA" w:rsidP="002042AF">
      <w:pPr>
        <w:tabs>
          <w:tab w:val="left" w:pos="3735"/>
        </w:tabs>
      </w:pPr>
    </w:p>
    <w:tbl>
      <w:tblPr>
        <w:tblStyle w:val="TableCalendar"/>
        <w:tblW w:w="0" w:type="auto"/>
        <w:tblLayout w:type="fixed"/>
        <w:tblLook w:val="04A0" w:firstRow="1" w:lastRow="0" w:firstColumn="1" w:lastColumn="0" w:noHBand="0" w:noVBand="1"/>
      </w:tblPr>
      <w:tblGrid>
        <w:gridCol w:w="1705"/>
        <w:gridCol w:w="1350"/>
        <w:gridCol w:w="1710"/>
        <w:gridCol w:w="1710"/>
        <w:gridCol w:w="1620"/>
        <w:gridCol w:w="1620"/>
        <w:gridCol w:w="1363"/>
      </w:tblGrid>
      <w:tr w:rsidR="008C089F" w14:paraId="7DBC95D1" w14:textId="77777777" w:rsidTr="008C089F">
        <w:trPr>
          <w:cnfStyle w:val="100000000000" w:firstRow="1" w:lastRow="0" w:firstColumn="0" w:lastColumn="0" w:oddVBand="0" w:evenVBand="0" w:oddHBand="0" w:evenHBand="0" w:firstRowFirstColumn="0" w:firstRowLastColumn="0" w:lastRowFirstColumn="0" w:lastRowLastColumn="0"/>
        </w:trPr>
        <w:tc>
          <w:tcPr>
            <w:tcW w:w="1705" w:type="dxa"/>
          </w:tcPr>
          <w:p w14:paraId="518A789D" w14:textId="3F40191E" w:rsidR="00F436FA" w:rsidRPr="00F436FA" w:rsidRDefault="00F436FA" w:rsidP="00F436FA">
            <w:pPr>
              <w:tabs>
                <w:tab w:val="left" w:pos="1215"/>
              </w:tabs>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Sunday</w:t>
            </w:r>
          </w:p>
        </w:tc>
        <w:tc>
          <w:tcPr>
            <w:tcW w:w="1350" w:type="dxa"/>
          </w:tcPr>
          <w:p w14:paraId="4841FEB8" w14:textId="6CD45847"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Monday</w:t>
            </w:r>
          </w:p>
        </w:tc>
        <w:tc>
          <w:tcPr>
            <w:tcW w:w="1710" w:type="dxa"/>
          </w:tcPr>
          <w:p w14:paraId="26D5B0F6" w14:textId="294B8EE2"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Tuesday</w:t>
            </w:r>
          </w:p>
        </w:tc>
        <w:tc>
          <w:tcPr>
            <w:tcW w:w="1710" w:type="dxa"/>
          </w:tcPr>
          <w:p w14:paraId="6EF29838" w14:textId="52B54DF1"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Wednesday</w:t>
            </w:r>
          </w:p>
        </w:tc>
        <w:tc>
          <w:tcPr>
            <w:tcW w:w="1620" w:type="dxa"/>
          </w:tcPr>
          <w:p w14:paraId="6BC687CA" w14:textId="107BE83A"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Thursday</w:t>
            </w:r>
          </w:p>
        </w:tc>
        <w:tc>
          <w:tcPr>
            <w:tcW w:w="1620" w:type="dxa"/>
          </w:tcPr>
          <w:p w14:paraId="3A543C81" w14:textId="7C88AC18"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Friday</w:t>
            </w:r>
          </w:p>
        </w:tc>
        <w:tc>
          <w:tcPr>
            <w:tcW w:w="1363" w:type="dxa"/>
          </w:tcPr>
          <w:p w14:paraId="4CA1FEE6" w14:textId="223F094F"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Saturday</w:t>
            </w:r>
          </w:p>
        </w:tc>
      </w:tr>
      <w:tr w:rsidR="008C089F" w14:paraId="79F61957" w14:textId="77777777" w:rsidTr="008C089F">
        <w:trPr>
          <w:trHeight w:val="1403"/>
        </w:trPr>
        <w:tc>
          <w:tcPr>
            <w:tcW w:w="1705" w:type="dxa"/>
          </w:tcPr>
          <w:p w14:paraId="46CC7214" w14:textId="77777777" w:rsidR="00F436FA" w:rsidRDefault="00F436FA" w:rsidP="00F436FA">
            <w:pPr>
              <w:rPr>
                <w:rFonts w:ascii="Times New Roman" w:hAnsi="Times New Roman"/>
                <w:b/>
                <w:i/>
                <w:color w:val="0F243E" w:themeColor="text2" w:themeShade="80"/>
                <w:sz w:val="24"/>
                <w:szCs w:val="28"/>
              </w:rPr>
            </w:pPr>
          </w:p>
        </w:tc>
        <w:tc>
          <w:tcPr>
            <w:tcW w:w="1350" w:type="dxa"/>
          </w:tcPr>
          <w:p w14:paraId="2C414C8C" w14:textId="77777777" w:rsidR="00F436FA" w:rsidRDefault="00F436FA" w:rsidP="00F436FA">
            <w:pPr>
              <w:rPr>
                <w:rFonts w:ascii="Times New Roman" w:hAnsi="Times New Roman"/>
                <w:b/>
                <w:i/>
                <w:color w:val="0F243E" w:themeColor="text2" w:themeShade="80"/>
                <w:sz w:val="24"/>
                <w:szCs w:val="28"/>
              </w:rPr>
            </w:pPr>
          </w:p>
        </w:tc>
        <w:tc>
          <w:tcPr>
            <w:tcW w:w="1710" w:type="dxa"/>
          </w:tcPr>
          <w:p w14:paraId="6022642F" w14:textId="77777777" w:rsidR="00F436FA" w:rsidRDefault="00F436FA" w:rsidP="00F436FA">
            <w:pPr>
              <w:rPr>
                <w:rFonts w:ascii="Times New Roman" w:hAnsi="Times New Roman"/>
                <w:b/>
                <w:i/>
                <w:color w:val="0F243E" w:themeColor="text2" w:themeShade="80"/>
                <w:sz w:val="24"/>
                <w:szCs w:val="28"/>
              </w:rPr>
            </w:pPr>
          </w:p>
        </w:tc>
        <w:tc>
          <w:tcPr>
            <w:tcW w:w="1710" w:type="dxa"/>
          </w:tcPr>
          <w:p w14:paraId="226A4A4C" w14:textId="77777777" w:rsidR="00F436FA" w:rsidRDefault="00F436FA" w:rsidP="00F436FA">
            <w:pPr>
              <w:rPr>
                <w:rFonts w:ascii="Times New Roman" w:hAnsi="Times New Roman"/>
                <w:b/>
                <w:i/>
                <w:color w:val="0F243E" w:themeColor="text2" w:themeShade="80"/>
                <w:sz w:val="24"/>
                <w:szCs w:val="28"/>
              </w:rPr>
            </w:pPr>
          </w:p>
        </w:tc>
        <w:tc>
          <w:tcPr>
            <w:tcW w:w="1620" w:type="dxa"/>
          </w:tcPr>
          <w:p w14:paraId="0AC8B5BC"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w:t>
            </w:r>
          </w:p>
          <w:p w14:paraId="46FB126A" w14:textId="77777777"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Bulletin Deadline 12-1pm</w:t>
            </w:r>
          </w:p>
          <w:p w14:paraId="6C20C1F7" w14:textId="3FBE1CAA"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TOPS Meeting 5-7pm</w:t>
            </w:r>
          </w:p>
          <w:p w14:paraId="62B11CAD" w14:textId="3B0F59B8" w:rsidR="00F436FA" w:rsidRPr="00F436FA" w:rsidRDefault="00F436FA" w:rsidP="00F436FA">
            <w:pPr>
              <w:rPr>
                <w:rFonts w:ascii="Times New Roman" w:hAnsi="Times New Roman"/>
                <w:color w:val="0F243E" w:themeColor="text2" w:themeShade="80"/>
                <w:sz w:val="22"/>
                <w:szCs w:val="28"/>
              </w:rPr>
            </w:pPr>
            <w:r>
              <w:rPr>
                <w:rFonts w:ascii="Times New Roman" w:hAnsi="Times New Roman"/>
                <w:color w:val="0F243E" w:themeColor="text2" w:themeShade="80"/>
                <w:sz w:val="20"/>
                <w:szCs w:val="28"/>
              </w:rPr>
              <w:t xml:space="preserve">Tri-Presbytery Meeting 2-8pm </w:t>
            </w:r>
          </w:p>
        </w:tc>
        <w:tc>
          <w:tcPr>
            <w:tcW w:w="1620" w:type="dxa"/>
          </w:tcPr>
          <w:p w14:paraId="56F1BBEA"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w:t>
            </w:r>
          </w:p>
          <w:p w14:paraId="3298A839" w14:textId="77777777" w:rsidR="00F436FA" w:rsidRDefault="00F436FA"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Tri-Presbytery Meeting 8:30am-1:00pm</w:t>
            </w:r>
          </w:p>
          <w:p w14:paraId="168F4730" w14:textId="77777777" w:rsidR="008C089F" w:rsidRDefault="008C089F" w:rsidP="008C089F">
            <w:pPr>
              <w:rPr>
                <w:rFonts w:ascii="Times New Roman" w:hAnsi="Times New Roman"/>
                <w:color w:val="0F243E" w:themeColor="text2" w:themeShade="80"/>
                <w:sz w:val="20"/>
                <w:szCs w:val="28"/>
              </w:rPr>
            </w:pPr>
            <w:r w:rsidRPr="00F436FA">
              <w:rPr>
                <w:rFonts w:ascii="Times New Roman" w:hAnsi="Times New Roman"/>
                <w:color w:val="0F243E" w:themeColor="text2" w:themeShade="80"/>
                <w:sz w:val="20"/>
                <w:szCs w:val="28"/>
              </w:rPr>
              <w:t>AL ANON Meeting 12-1pm</w:t>
            </w:r>
          </w:p>
          <w:p w14:paraId="3FA5F53C" w14:textId="6286A19C" w:rsidR="00F436FA" w:rsidRPr="00F436FA" w:rsidRDefault="00FE4038"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Presbytery Meeting</w:t>
            </w:r>
          </w:p>
        </w:tc>
        <w:tc>
          <w:tcPr>
            <w:tcW w:w="1363" w:type="dxa"/>
          </w:tcPr>
          <w:p w14:paraId="3EBEBFE8"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3</w:t>
            </w:r>
          </w:p>
          <w:p w14:paraId="23B89E06" w14:textId="77777777" w:rsidR="00FE4038" w:rsidRDefault="00FE4038"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Tri-Presbytery Meeting 8:30am-3:00pm</w:t>
            </w:r>
          </w:p>
          <w:p w14:paraId="5CBDD736" w14:textId="30830964" w:rsidR="00FE4038" w:rsidRDefault="00FE4038" w:rsidP="00F436FA">
            <w:pPr>
              <w:rPr>
                <w:rFonts w:ascii="Times New Roman" w:hAnsi="Times New Roman"/>
                <w:b/>
                <w:i/>
                <w:color w:val="0F243E" w:themeColor="text2" w:themeShade="80"/>
                <w:sz w:val="24"/>
                <w:szCs w:val="28"/>
              </w:rPr>
            </w:pPr>
            <w:r>
              <w:rPr>
                <w:rFonts w:ascii="Times New Roman" w:hAnsi="Times New Roman"/>
                <w:color w:val="0F243E" w:themeColor="text2" w:themeShade="80"/>
                <w:sz w:val="20"/>
                <w:szCs w:val="28"/>
              </w:rPr>
              <w:t>Transylvania Presb. Meeting 1-4pm</w:t>
            </w:r>
          </w:p>
        </w:tc>
      </w:tr>
      <w:tr w:rsidR="008C089F" w14:paraId="5F9351D1" w14:textId="77777777" w:rsidTr="008C089F">
        <w:trPr>
          <w:trHeight w:val="2852"/>
        </w:trPr>
        <w:tc>
          <w:tcPr>
            <w:tcW w:w="1705" w:type="dxa"/>
          </w:tcPr>
          <w:p w14:paraId="3F975A5F" w14:textId="7C930DBD"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4</w:t>
            </w:r>
          </w:p>
          <w:p w14:paraId="154729B0" w14:textId="6616FC02"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All Saints Sunday</w:t>
            </w:r>
          </w:p>
          <w:p w14:paraId="2C72B76B" w14:textId="77777777"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Sunday School 9:45-10:45am</w:t>
            </w:r>
          </w:p>
          <w:p w14:paraId="3E57BA3E" w14:textId="77777777"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Worship &amp; Communion 11:00am-12:00pm</w:t>
            </w:r>
          </w:p>
          <w:p w14:paraId="38BC5EF1" w14:textId="7322B358"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Ordination/Install-ation of Rachel Matthews:</w:t>
            </w:r>
          </w:p>
          <w:p w14:paraId="71371FEE" w14:textId="4283FE50" w:rsidR="008C089F" w:rsidRP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3-4:30pm</w:t>
            </w:r>
          </w:p>
        </w:tc>
        <w:tc>
          <w:tcPr>
            <w:tcW w:w="1350" w:type="dxa"/>
          </w:tcPr>
          <w:p w14:paraId="126BB06A"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5</w:t>
            </w:r>
          </w:p>
          <w:p w14:paraId="6AD0DB14" w14:textId="5B33818B" w:rsidR="008C089F" w:rsidRPr="008C089F" w:rsidRDefault="00FE4038"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Rev. Lisa Away-LMPC Clergy Clinic</w:t>
            </w:r>
          </w:p>
        </w:tc>
        <w:tc>
          <w:tcPr>
            <w:tcW w:w="1710" w:type="dxa"/>
          </w:tcPr>
          <w:p w14:paraId="1166BD14"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6</w:t>
            </w:r>
          </w:p>
          <w:p w14:paraId="5BC9C77E" w14:textId="66F70F3A" w:rsidR="00FE4038" w:rsidRDefault="00FE4038"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Rev. Lisa Away-LMPC Clergy Clinic</w:t>
            </w:r>
          </w:p>
          <w:p w14:paraId="2F1017D6" w14:textId="77777777" w:rsidR="00FE4038" w:rsidRDefault="00FE4038" w:rsidP="008C089F">
            <w:pPr>
              <w:rPr>
                <w:rFonts w:ascii="Times New Roman" w:hAnsi="Times New Roman"/>
                <w:color w:val="0F243E" w:themeColor="text2" w:themeShade="80"/>
                <w:sz w:val="20"/>
                <w:szCs w:val="28"/>
              </w:rPr>
            </w:pPr>
          </w:p>
          <w:p w14:paraId="65D67342"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Food Pantry</w:t>
            </w:r>
          </w:p>
          <w:p w14:paraId="6F1096CC"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9:00am-12:00pm</w:t>
            </w:r>
          </w:p>
          <w:p w14:paraId="0B6584AB" w14:textId="77777777" w:rsidR="008C089F" w:rsidRDefault="008C089F" w:rsidP="008C089F">
            <w:pPr>
              <w:rPr>
                <w:rFonts w:ascii="Times New Roman" w:hAnsi="Times New Roman"/>
                <w:color w:val="0F243E" w:themeColor="text2" w:themeShade="80"/>
                <w:sz w:val="20"/>
                <w:szCs w:val="28"/>
              </w:rPr>
            </w:pPr>
          </w:p>
          <w:p w14:paraId="6A75F88F"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Cub Scouts 7-9pm</w:t>
            </w:r>
          </w:p>
          <w:p w14:paraId="69718493" w14:textId="1499A833" w:rsidR="008C089F" w:rsidRPr="008C089F" w:rsidRDefault="008C089F" w:rsidP="00F436FA">
            <w:pPr>
              <w:rPr>
                <w:rFonts w:ascii="Times New Roman" w:hAnsi="Times New Roman"/>
                <w:color w:val="0F243E" w:themeColor="text2" w:themeShade="80"/>
                <w:sz w:val="20"/>
                <w:szCs w:val="28"/>
              </w:rPr>
            </w:pPr>
          </w:p>
        </w:tc>
        <w:tc>
          <w:tcPr>
            <w:tcW w:w="1710" w:type="dxa"/>
          </w:tcPr>
          <w:p w14:paraId="0C62CAD4" w14:textId="77777777" w:rsidR="008C089F" w:rsidRDefault="00F436FA" w:rsidP="008C089F">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7</w:t>
            </w:r>
          </w:p>
          <w:p w14:paraId="176F3893" w14:textId="680A9F4E" w:rsidR="00FE4038" w:rsidRDefault="00FE4038"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Rev. Lisa Away-LMPC Clergy Clinic</w:t>
            </w:r>
          </w:p>
          <w:p w14:paraId="20DA0BFD" w14:textId="77777777" w:rsidR="00FE4038" w:rsidRDefault="00FE4038" w:rsidP="008C089F">
            <w:pPr>
              <w:rPr>
                <w:rFonts w:ascii="Times New Roman" w:hAnsi="Times New Roman"/>
                <w:color w:val="0F243E" w:themeColor="text2" w:themeShade="80"/>
                <w:sz w:val="20"/>
                <w:szCs w:val="28"/>
              </w:rPr>
            </w:pPr>
          </w:p>
          <w:p w14:paraId="2F519D7D" w14:textId="006893CF"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 xml:space="preserve">Choir Rehearsal </w:t>
            </w:r>
          </w:p>
          <w:p w14:paraId="42F7F469" w14:textId="6913963B" w:rsidR="00F436FA" w:rsidRDefault="008C089F" w:rsidP="008C089F">
            <w:pPr>
              <w:rPr>
                <w:rFonts w:ascii="Times New Roman" w:hAnsi="Times New Roman"/>
                <w:b/>
                <w:i/>
                <w:color w:val="0F243E" w:themeColor="text2" w:themeShade="80"/>
                <w:sz w:val="24"/>
                <w:szCs w:val="28"/>
              </w:rPr>
            </w:pPr>
            <w:r>
              <w:rPr>
                <w:rFonts w:ascii="Times New Roman" w:hAnsi="Times New Roman"/>
                <w:color w:val="0F243E" w:themeColor="text2" w:themeShade="80"/>
                <w:sz w:val="20"/>
                <w:szCs w:val="28"/>
              </w:rPr>
              <w:t>7-8pm</w:t>
            </w:r>
          </w:p>
        </w:tc>
        <w:tc>
          <w:tcPr>
            <w:tcW w:w="1620" w:type="dxa"/>
          </w:tcPr>
          <w:p w14:paraId="4017C568"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8</w:t>
            </w:r>
          </w:p>
          <w:p w14:paraId="7A8E6E97" w14:textId="24F4E688" w:rsidR="00FE4038" w:rsidRDefault="00FE4038"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Rev. Lisa Away</w:t>
            </w:r>
          </w:p>
          <w:p w14:paraId="45358F57" w14:textId="77777777" w:rsidR="00FE4038" w:rsidRDefault="00FE4038" w:rsidP="008C089F">
            <w:pPr>
              <w:rPr>
                <w:rFonts w:ascii="Times New Roman" w:hAnsi="Times New Roman"/>
                <w:color w:val="0F243E" w:themeColor="text2" w:themeShade="80"/>
                <w:sz w:val="20"/>
                <w:szCs w:val="28"/>
              </w:rPr>
            </w:pPr>
          </w:p>
          <w:p w14:paraId="6AFD00D8"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Bulletin Deadline 12-1pm</w:t>
            </w:r>
          </w:p>
          <w:p w14:paraId="509F4BCB" w14:textId="77777777" w:rsidR="008C089F" w:rsidRDefault="008C089F" w:rsidP="008C089F">
            <w:pPr>
              <w:rPr>
                <w:rFonts w:ascii="Times New Roman" w:hAnsi="Times New Roman"/>
                <w:color w:val="0F243E" w:themeColor="text2" w:themeShade="80"/>
                <w:sz w:val="20"/>
                <w:szCs w:val="28"/>
              </w:rPr>
            </w:pPr>
          </w:p>
          <w:p w14:paraId="7016077F"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TOPS Meeting 5-7pm</w:t>
            </w:r>
          </w:p>
          <w:p w14:paraId="3D684765" w14:textId="2E4B8A3B" w:rsidR="008C089F" w:rsidRDefault="008C089F" w:rsidP="008C089F">
            <w:pPr>
              <w:rPr>
                <w:rFonts w:ascii="Times New Roman" w:hAnsi="Times New Roman"/>
                <w:b/>
                <w:i/>
                <w:color w:val="0F243E" w:themeColor="text2" w:themeShade="80"/>
                <w:sz w:val="24"/>
                <w:szCs w:val="28"/>
              </w:rPr>
            </w:pPr>
          </w:p>
        </w:tc>
        <w:tc>
          <w:tcPr>
            <w:tcW w:w="1620" w:type="dxa"/>
          </w:tcPr>
          <w:p w14:paraId="2D835F9B"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9</w:t>
            </w:r>
          </w:p>
          <w:p w14:paraId="623CA8CD" w14:textId="4C249F8E" w:rsidR="00FE4038" w:rsidRDefault="00FE4038"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Rev. Lisa back</w:t>
            </w:r>
          </w:p>
          <w:p w14:paraId="23F79520" w14:textId="77777777" w:rsidR="008C089F" w:rsidRDefault="008C089F" w:rsidP="008C089F">
            <w:pPr>
              <w:rPr>
                <w:rFonts w:ascii="Times New Roman" w:hAnsi="Times New Roman"/>
                <w:color w:val="0F243E" w:themeColor="text2" w:themeShade="80"/>
                <w:sz w:val="20"/>
                <w:szCs w:val="28"/>
              </w:rPr>
            </w:pPr>
            <w:r w:rsidRPr="00F436FA">
              <w:rPr>
                <w:rFonts w:ascii="Times New Roman" w:hAnsi="Times New Roman"/>
                <w:color w:val="0F243E" w:themeColor="text2" w:themeShade="80"/>
                <w:sz w:val="20"/>
                <w:szCs w:val="28"/>
              </w:rPr>
              <w:t>AL ANON Meeting 12-1pm</w:t>
            </w:r>
          </w:p>
          <w:p w14:paraId="6487D311" w14:textId="2302D72C" w:rsidR="008C089F" w:rsidRDefault="008C089F" w:rsidP="00F436FA">
            <w:pPr>
              <w:rPr>
                <w:rFonts w:ascii="Times New Roman" w:hAnsi="Times New Roman"/>
                <w:b/>
                <w:i/>
                <w:color w:val="0F243E" w:themeColor="text2" w:themeShade="80"/>
                <w:sz w:val="24"/>
                <w:szCs w:val="28"/>
              </w:rPr>
            </w:pPr>
          </w:p>
        </w:tc>
        <w:tc>
          <w:tcPr>
            <w:tcW w:w="1363" w:type="dxa"/>
          </w:tcPr>
          <w:p w14:paraId="3F4ECCA5"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10</w:t>
            </w:r>
          </w:p>
          <w:p w14:paraId="208BB482" w14:textId="77777777"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Ordination &amp; Installation of Andrew Bowman 2-3:30pm</w:t>
            </w:r>
          </w:p>
          <w:p w14:paraId="49B92A29" w14:textId="68305076" w:rsidR="008C089F" w:rsidRPr="008C089F" w:rsidRDefault="008C089F" w:rsidP="00F436FA">
            <w:pPr>
              <w:rPr>
                <w:rFonts w:ascii="Times New Roman" w:hAnsi="Times New Roman"/>
                <w:color w:val="0F243E" w:themeColor="text2" w:themeShade="80"/>
                <w:sz w:val="20"/>
                <w:szCs w:val="28"/>
              </w:rPr>
            </w:pPr>
          </w:p>
        </w:tc>
      </w:tr>
      <w:tr w:rsidR="008C089F" w14:paraId="405DC490" w14:textId="77777777" w:rsidTr="008C089F">
        <w:trPr>
          <w:trHeight w:val="1790"/>
        </w:trPr>
        <w:tc>
          <w:tcPr>
            <w:tcW w:w="1705" w:type="dxa"/>
          </w:tcPr>
          <w:p w14:paraId="7D617797"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11</w:t>
            </w:r>
          </w:p>
          <w:p w14:paraId="2E3D8AFF"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Sunday School 9:45-10:45am</w:t>
            </w:r>
          </w:p>
          <w:p w14:paraId="3409F7AF" w14:textId="77777777"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Worship 11:00am-12:00pm</w:t>
            </w:r>
          </w:p>
          <w:p w14:paraId="31B6A07C" w14:textId="7D6FBA08" w:rsidR="00FE4038" w:rsidRPr="008C089F" w:rsidRDefault="00FE4038"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Book Group 6-7pm</w:t>
            </w:r>
          </w:p>
        </w:tc>
        <w:tc>
          <w:tcPr>
            <w:tcW w:w="1350" w:type="dxa"/>
          </w:tcPr>
          <w:p w14:paraId="46377B8E" w14:textId="507C5683"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12</w:t>
            </w:r>
          </w:p>
        </w:tc>
        <w:tc>
          <w:tcPr>
            <w:tcW w:w="1710" w:type="dxa"/>
          </w:tcPr>
          <w:p w14:paraId="52C23C69"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13</w:t>
            </w:r>
          </w:p>
          <w:p w14:paraId="00945ED7"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Food Pantry</w:t>
            </w:r>
          </w:p>
          <w:p w14:paraId="570717A6"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9:00am-12:00pm</w:t>
            </w:r>
          </w:p>
          <w:p w14:paraId="46232854" w14:textId="77777777" w:rsidR="008C089F" w:rsidRPr="00FE4038" w:rsidRDefault="008C089F" w:rsidP="008C089F">
            <w:pPr>
              <w:rPr>
                <w:rFonts w:ascii="Times New Roman" w:hAnsi="Times New Roman"/>
                <w:color w:val="0F243E" w:themeColor="text2" w:themeShade="80"/>
                <w:sz w:val="14"/>
                <w:szCs w:val="28"/>
              </w:rPr>
            </w:pPr>
          </w:p>
          <w:p w14:paraId="4240AD5B" w14:textId="77777777" w:rsidR="008C089F"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Cub Scouts 7-9pm</w:t>
            </w:r>
          </w:p>
          <w:p w14:paraId="598BCD80" w14:textId="46475DFD" w:rsidR="00FE4038" w:rsidRPr="006B44EC" w:rsidRDefault="00FE4038"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Session Meeting 6-8pm</w:t>
            </w:r>
          </w:p>
        </w:tc>
        <w:tc>
          <w:tcPr>
            <w:tcW w:w="1710" w:type="dxa"/>
          </w:tcPr>
          <w:p w14:paraId="490DC264"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14</w:t>
            </w:r>
          </w:p>
          <w:p w14:paraId="57083F18" w14:textId="7269597D"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SEKMA Meeting 11:30am-12:30pm</w:t>
            </w:r>
          </w:p>
          <w:p w14:paraId="6F8F7B4B" w14:textId="77777777" w:rsidR="008C089F" w:rsidRDefault="008C089F" w:rsidP="008C089F">
            <w:pPr>
              <w:rPr>
                <w:rFonts w:ascii="Times New Roman" w:hAnsi="Times New Roman"/>
                <w:color w:val="0F243E" w:themeColor="text2" w:themeShade="80"/>
                <w:sz w:val="20"/>
                <w:szCs w:val="28"/>
              </w:rPr>
            </w:pPr>
          </w:p>
          <w:p w14:paraId="2FE753C4"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 xml:space="preserve">Choir Rehearsal </w:t>
            </w:r>
          </w:p>
          <w:p w14:paraId="63579C50" w14:textId="58854D16" w:rsidR="008C089F" w:rsidRDefault="008C089F" w:rsidP="008C089F">
            <w:pPr>
              <w:rPr>
                <w:rFonts w:ascii="Times New Roman" w:hAnsi="Times New Roman"/>
                <w:b/>
                <w:i/>
                <w:color w:val="0F243E" w:themeColor="text2" w:themeShade="80"/>
                <w:sz w:val="24"/>
                <w:szCs w:val="28"/>
              </w:rPr>
            </w:pPr>
            <w:r>
              <w:rPr>
                <w:rFonts w:ascii="Times New Roman" w:hAnsi="Times New Roman"/>
                <w:color w:val="0F243E" w:themeColor="text2" w:themeShade="80"/>
                <w:sz w:val="20"/>
                <w:szCs w:val="28"/>
              </w:rPr>
              <w:t>7-8pm</w:t>
            </w:r>
          </w:p>
        </w:tc>
        <w:tc>
          <w:tcPr>
            <w:tcW w:w="1620" w:type="dxa"/>
          </w:tcPr>
          <w:p w14:paraId="48C7D3DC"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15</w:t>
            </w:r>
          </w:p>
          <w:p w14:paraId="5F31908A" w14:textId="77777777" w:rsidR="008C089F" w:rsidRDefault="008C089F" w:rsidP="008C089F">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Bulletin Deadline 12-1pm</w:t>
            </w:r>
          </w:p>
          <w:p w14:paraId="0B82E6BC" w14:textId="77777777" w:rsidR="008C089F" w:rsidRDefault="008C089F" w:rsidP="008C089F">
            <w:pPr>
              <w:rPr>
                <w:rFonts w:ascii="Times New Roman" w:hAnsi="Times New Roman"/>
                <w:color w:val="0F243E" w:themeColor="text2" w:themeShade="80"/>
                <w:sz w:val="20"/>
                <w:szCs w:val="28"/>
              </w:rPr>
            </w:pPr>
          </w:p>
          <w:p w14:paraId="331489B9" w14:textId="1926BB46" w:rsidR="008C089F" w:rsidRPr="006B44EC" w:rsidRDefault="008C089F"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TOPS Meeting 5-7pm</w:t>
            </w:r>
          </w:p>
        </w:tc>
        <w:tc>
          <w:tcPr>
            <w:tcW w:w="1620" w:type="dxa"/>
          </w:tcPr>
          <w:p w14:paraId="006AB36A"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16</w:t>
            </w:r>
          </w:p>
          <w:p w14:paraId="18718BAE" w14:textId="77777777" w:rsidR="008C089F" w:rsidRDefault="008C089F" w:rsidP="008C089F">
            <w:pPr>
              <w:rPr>
                <w:rFonts w:ascii="Times New Roman" w:hAnsi="Times New Roman"/>
                <w:color w:val="0F243E" w:themeColor="text2" w:themeShade="80"/>
                <w:sz w:val="20"/>
                <w:szCs w:val="28"/>
              </w:rPr>
            </w:pPr>
            <w:r w:rsidRPr="00F436FA">
              <w:rPr>
                <w:rFonts w:ascii="Times New Roman" w:hAnsi="Times New Roman"/>
                <w:color w:val="0F243E" w:themeColor="text2" w:themeShade="80"/>
                <w:sz w:val="20"/>
                <w:szCs w:val="28"/>
              </w:rPr>
              <w:t>AL ANON Meeting 12-1pm</w:t>
            </w:r>
          </w:p>
          <w:p w14:paraId="35F43DD2" w14:textId="308D3C3A" w:rsidR="008C089F" w:rsidRDefault="008C089F" w:rsidP="00F436FA">
            <w:pPr>
              <w:rPr>
                <w:rFonts w:ascii="Times New Roman" w:hAnsi="Times New Roman"/>
                <w:b/>
                <w:i/>
                <w:color w:val="0F243E" w:themeColor="text2" w:themeShade="80"/>
                <w:sz w:val="24"/>
                <w:szCs w:val="28"/>
              </w:rPr>
            </w:pPr>
          </w:p>
        </w:tc>
        <w:tc>
          <w:tcPr>
            <w:tcW w:w="1363" w:type="dxa"/>
          </w:tcPr>
          <w:p w14:paraId="75F4834B" w14:textId="354C40E2"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17</w:t>
            </w:r>
          </w:p>
        </w:tc>
      </w:tr>
      <w:tr w:rsidR="008C089F" w14:paraId="7B6AC887" w14:textId="77777777" w:rsidTr="006B44EC">
        <w:trPr>
          <w:trHeight w:val="2330"/>
        </w:trPr>
        <w:tc>
          <w:tcPr>
            <w:tcW w:w="1705" w:type="dxa"/>
          </w:tcPr>
          <w:p w14:paraId="634A56FE"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18</w:t>
            </w:r>
          </w:p>
          <w:p w14:paraId="772B6850" w14:textId="77777777" w:rsidR="006B44EC" w:rsidRDefault="006B44EC"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Sunday School 9:45-10:45am</w:t>
            </w:r>
          </w:p>
          <w:p w14:paraId="574DB06F" w14:textId="5A767767" w:rsidR="006B44EC" w:rsidRDefault="006B44EC"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Worship &amp; CentsAbility Offering 11:00am-12:00pm</w:t>
            </w:r>
          </w:p>
          <w:p w14:paraId="684AACF0" w14:textId="2F3ACB50" w:rsidR="006B44EC" w:rsidRPr="006B44EC" w:rsidRDefault="006B44EC"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Thanksgiving Dinner 5-7pm</w:t>
            </w:r>
          </w:p>
        </w:tc>
        <w:tc>
          <w:tcPr>
            <w:tcW w:w="1350" w:type="dxa"/>
          </w:tcPr>
          <w:p w14:paraId="13D97138" w14:textId="4AE832F6"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19</w:t>
            </w:r>
          </w:p>
        </w:tc>
        <w:tc>
          <w:tcPr>
            <w:tcW w:w="1710" w:type="dxa"/>
          </w:tcPr>
          <w:p w14:paraId="25FECECD"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20</w:t>
            </w:r>
          </w:p>
          <w:p w14:paraId="14A7EECB" w14:textId="7F6C3BAD" w:rsidR="006B44EC" w:rsidRDefault="006B44EC"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Food Pantry 9:00am-12:00pm</w:t>
            </w:r>
          </w:p>
          <w:p w14:paraId="48152D61" w14:textId="77777777" w:rsidR="006B44EC" w:rsidRDefault="006B44EC" w:rsidP="006B44EC">
            <w:pPr>
              <w:rPr>
                <w:rFonts w:ascii="Times New Roman" w:hAnsi="Times New Roman"/>
                <w:color w:val="0F243E" w:themeColor="text2" w:themeShade="80"/>
                <w:sz w:val="20"/>
                <w:szCs w:val="28"/>
              </w:rPr>
            </w:pPr>
          </w:p>
          <w:p w14:paraId="17D938C1" w14:textId="7DEB2F56" w:rsidR="006B44EC" w:rsidRPr="006B44EC" w:rsidRDefault="006B44EC"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Cub Scouts 7-9pm</w:t>
            </w:r>
          </w:p>
        </w:tc>
        <w:tc>
          <w:tcPr>
            <w:tcW w:w="1710" w:type="dxa"/>
          </w:tcPr>
          <w:p w14:paraId="5DE65F25"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21</w:t>
            </w:r>
          </w:p>
          <w:p w14:paraId="69DCE4C2" w14:textId="77777777" w:rsidR="006B44EC" w:rsidRPr="00547E7C" w:rsidRDefault="006B44EC" w:rsidP="006B44EC">
            <w:pPr>
              <w:rPr>
                <w:rFonts w:ascii="Times New Roman" w:hAnsi="Times New Roman"/>
                <w:color w:val="0F243E" w:themeColor="text2" w:themeShade="80"/>
                <w:sz w:val="20"/>
                <w:szCs w:val="28"/>
              </w:rPr>
            </w:pPr>
            <w:r w:rsidRPr="00547E7C">
              <w:rPr>
                <w:rFonts w:ascii="Times New Roman" w:hAnsi="Times New Roman"/>
                <w:color w:val="0F243E" w:themeColor="text2" w:themeShade="80"/>
                <w:sz w:val="20"/>
                <w:szCs w:val="28"/>
              </w:rPr>
              <w:t xml:space="preserve">Choir Rehearsal </w:t>
            </w:r>
          </w:p>
          <w:p w14:paraId="0362FB90" w14:textId="5A40C9E8" w:rsidR="006B44EC" w:rsidRDefault="006B44EC" w:rsidP="006B44EC">
            <w:pPr>
              <w:rPr>
                <w:rFonts w:ascii="Times New Roman" w:hAnsi="Times New Roman"/>
                <w:b/>
                <w:i/>
                <w:color w:val="0F243E" w:themeColor="text2" w:themeShade="80"/>
                <w:sz w:val="24"/>
                <w:szCs w:val="28"/>
              </w:rPr>
            </w:pPr>
            <w:r w:rsidRPr="00547E7C">
              <w:rPr>
                <w:rFonts w:ascii="Times New Roman" w:hAnsi="Times New Roman"/>
                <w:color w:val="0F243E" w:themeColor="text2" w:themeShade="80"/>
                <w:sz w:val="20"/>
                <w:szCs w:val="28"/>
              </w:rPr>
              <w:t>7-8pm</w:t>
            </w:r>
          </w:p>
        </w:tc>
        <w:tc>
          <w:tcPr>
            <w:tcW w:w="1620" w:type="dxa"/>
          </w:tcPr>
          <w:p w14:paraId="7655C858"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22</w:t>
            </w:r>
          </w:p>
          <w:p w14:paraId="600F819C" w14:textId="3E0B1824" w:rsidR="006B44EC" w:rsidRDefault="006B44EC" w:rsidP="00F436FA">
            <w:pPr>
              <w:rPr>
                <w:rFonts w:ascii="Times New Roman" w:hAnsi="Times New Roman"/>
                <w:b/>
                <w:color w:val="0F243E" w:themeColor="text2" w:themeShade="80"/>
                <w:sz w:val="20"/>
                <w:szCs w:val="28"/>
              </w:rPr>
            </w:pPr>
            <w:r>
              <w:rPr>
                <w:rFonts w:ascii="Times New Roman" w:hAnsi="Times New Roman"/>
                <w:b/>
                <w:color w:val="0F243E" w:themeColor="text2" w:themeShade="80"/>
                <w:sz w:val="20"/>
                <w:szCs w:val="28"/>
              </w:rPr>
              <w:t>Church Off</w:t>
            </w:r>
            <w:r w:rsidR="002D6F62">
              <w:rPr>
                <w:rFonts w:ascii="Times New Roman" w:hAnsi="Times New Roman"/>
                <w:b/>
                <w:color w:val="0F243E" w:themeColor="text2" w:themeShade="80"/>
                <w:sz w:val="20"/>
                <w:szCs w:val="28"/>
              </w:rPr>
              <w:t xml:space="preserve">ice Closed </w:t>
            </w:r>
          </w:p>
          <w:p w14:paraId="075986AD" w14:textId="79372141" w:rsidR="002D6F62" w:rsidRPr="006B44EC" w:rsidRDefault="002D6F62" w:rsidP="00F436FA">
            <w:pPr>
              <w:rPr>
                <w:rFonts w:ascii="Times New Roman" w:hAnsi="Times New Roman"/>
                <w:b/>
                <w:color w:val="0F243E" w:themeColor="text2" w:themeShade="80"/>
                <w:sz w:val="20"/>
                <w:szCs w:val="28"/>
              </w:rPr>
            </w:pPr>
            <w:r>
              <w:rPr>
                <w:rFonts w:ascii="Times New Roman" w:hAnsi="Times New Roman"/>
                <w:b/>
                <w:noProof/>
                <w:color w:val="0F243E" w:themeColor="text2" w:themeShade="80"/>
                <w:sz w:val="20"/>
                <w:szCs w:val="28"/>
              </w:rPr>
              <w:drawing>
                <wp:inline distT="0" distB="0" distL="0" distR="0" wp14:anchorId="5303ABAE" wp14:editId="4CAB9950">
                  <wp:extent cx="891540" cy="9048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eath_17974c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1540" cy="904875"/>
                          </a:xfrm>
                          <a:prstGeom prst="rect">
                            <a:avLst/>
                          </a:prstGeom>
                        </pic:spPr>
                      </pic:pic>
                    </a:graphicData>
                  </a:graphic>
                </wp:inline>
              </w:drawing>
            </w:r>
          </w:p>
        </w:tc>
        <w:tc>
          <w:tcPr>
            <w:tcW w:w="1620" w:type="dxa"/>
          </w:tcPr>
          <w:p w14:paraId="20C51CB5"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23</w:t>
            </w:r>
          </w:p>
          <w:p w14:paraId="5D2D6F3C" w14:textId="77777777" w:rsidR="008F0DA9" w:rsidRPr="008F0DA9" w:rsidRDefault="008F0DA9" w:rsidP="006B44EC">
            <w:pPr>
              <w:rPr>
                <w:rFonts w:ascii="Times New Roman" w:hAnsi="Times New Roman"/>
                <w:b/>
                <w:color w:val="0F243E" w:themeColor="text2" w:themeShade="80"/>
                <w:sz w:val="20"/>
                <w:szCs w:val="28"/>
              </w:rPr>
            </w:pPr>
            <w:r w:rsidRPr="008F0DA9">
              <w:rPr>
                <w:rFonts w:ascii="Times New Roman" w:hAnsi="Times New Roman"/>
                <w:b/>
                <w:color w:val="0F243E" w:themeColor="text2" w:themeShade="80"/>
                <w:sz w:val="20"/>
                <w:szCs w:val="28"/>
              </w:rPr>
              <w:t>Church Office Closed</w:t>
            </w:r>
          </w:p>
          <w:p w14:paraId="33114696" w14:textId="77777777" w:rsidR="008F0DA9" w:rsidRDefault="008F0DA9" w:rsidP="006B44EC">
            <w:pPr>
              <w:rPr>
                <w:rFonts w:ascii="Times New Roman" w:hAnsi="Times New Roman"/>
                <w:color w:val="0F243E" w:themeColor="text2" w:themeShade="80"/>
                <w:sz w:val="20"/>
                <w:szCs w:val="28"/>
              </w:rPr>
            </w:pPr>
          </w:p>
          <w:p w14:paraId="44EAFF01" w14:textId="45FEA712" w:rsidR="006B44EC" w:rsidRDefault="006B44EC" w:rsidP="006B44EC">
            <w:pPr>
              <w:rPr>
                <w:rFonts w:ascii="Times New Roman" w:hAnsi="Times New Roman"/>
                <w:color w:val="0F243E" w:themeColor="text2" w:themeShade="80"/>
                <w:sz w:val="20"/>
                <w:szCs w:val="28"/>
              </w:rPr>
            </w:pPr>
            <w:r w:rsidRPr="00F436FA">
              <w:rPr>
                <w:rFonts w:ascii="Times New Roman" w:hAnsi="Times New Roman"/>
                <w:color w:val="0F243E" w:themeColor="text2" w:themeShade="80"/>
                <w:sz w:val="20"/>
                <w:szCs w:val="28"/>
              </w:rPr>
              <w:t>AL ANON Meeting 12-1pm</w:t>
            </w:r>
            <w:r w:rsidR="008F0DA9">
              <w:rPr>
                <w:rFonts w:ascii="Times New Roman" w:hAnsi="Times New Roman"/>
                <w:color w:val="0F243E" w:themeColor="text2" w:themeShade="80"/>
                <w:sz w:val="20"/>
                <w:szCs w:val="28"/>
              </w:rPr>
              <w:t xml:space="preserve"> (optional)</w:t>
            </w:r>
          </w:p>
          <w:p w14:paraId="109059A4" w14:textId="601D2796" w:rsidR="006B44EC" w:rsidRDefault="006B44EC" w:rsidP="00F436FA">
            <w:pPr>
              <w:rPr>
                <w:rFonts w:ascii="Times New Roman" w:hAnsi="Times New Roman"/>
                <w:b/>
                <w:i/>
                <w:color w:val="0F243E" w:themeColor="text2" w:themeShade="80"/>
                <w:sz w:val="24"/>
                <w:szCs w:val="28"/>
              </w:rPr>
            </w:pPr>
          </w:p>
        </w:tc>
        <w:tc>
          <w:tcPr>
            <w:tcW w:w="1363" w:type="dxa"/>
          </w:tcPr>
          <w:p w14:paraId="0CCBA44D" w14:textId="59849E20"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24</w:t>
            </w:r>
          </w:p>
        </w:tc>
      </w:tr>
      <w:tr w:rsidR="008C089F" w14:paraId="12D553D6" w14:textId="77777777" w:rsidTr="00575A93">
        <w:trPr>
          <w:trHeight w:val="1925"/>
        </w:trPr>
        <w:tc>
          <w:tcPr>
            <w:tcW w:w="1705" w:type="dxa"/>
          </w:tcPr>
          <w:p w14:paraId="1E512B05" w14:textId="38CDB0A6"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25</w:t>
            </w:r>
          </w:p>
          <w:p w14:paraId="2AEC1331" w14:textId="77777777" w:rsidR="006B44EC" w:rsidRDefault="006B44EC"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Christ the King Sunday</w:t>
            </w:r>
          </w:p>
          <w:p w14:paraId="6CD5835B" w14:textId="77777777" w:rsidR="006B44EC" w:rsidRDefault="006B44EC"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Sunday School 9:45-10:45am</w:t>
            </w:r>
          </w:p>
          <w:p w14:paraId="561D1B51" w14:textId="29B028F9" w:rsidR="006B44EC" w:rsidRDefault="006B44EC"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Worship 11:00am-12:00pm</w:t>
            </w:r>
          </w:p>
          <w:p w14:paraId="31EB9862" w14:textId="3641B394" w:rsidR="00094661" w:rsidRDefault="00094661"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White Flag Winter Ministry Begins 5pm</w:t>
            </w:r>
          </w:p>
          <w:p w14:paraId="4A9BE9D7" w14:textId="4FB31C66" w:rsidR="006B44EC" w:rsidRPr="006B44EC" w:rsidRDefault="006B44EC" w:rsidP="00F436FA">
            <w:pPr>
              <w:rPr>
                <w:rFonts w:ascii="Times New Roman" w:hAnsi="Times New Roman"/>
                <w:color w:val="0F243E" w:themeColor="text2" w:themeShade="80"/>
                <w:sz w:val="20"/>
                <w:szCs w:val="28"/>
              </w:rPr>
            </w:pPr>
          </w:p>
        </w:tc>
        <w:tc>
          <w:tcPr>
            <w:tcW w:w="1350" w:type="dxa"/>
          </w:tcPr>
          <w:p w14:paraId="66208FFA"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26</w:t>
            </w:r>
          </w:p>
          <w:p w14:paraId="119315A7" w14:textId="52B255D3" w:rsidR="00094661" w:rsidRDefault="00094661"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Decorating for Advent</w:t>
            </w:r>
          </w:p>
          <w:p w14:paraId="5A66AE40" w14:textId="61DD349F" w:rsidR="006B44EC" w:rsidRPr="006B44EC" w:rsidRDefault="006B44EC"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Senior Food Delivery    10-11am</w:t>
            </w:r>
          </w:p>
        </w:tc>
        <w:tc>
          <w:tcPr>
            <w:tcW w:w="1710" w:type="dxa"/>
          </w:tcPr>
          <w:p w14:paraId="7E389A37"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27</w:t>
            </w:r>
          </w:p>
          <w:p w14:paraId="584A5C68" w14:textId="1C72633E" w:rsidR="006B44EC" w:rsidRDefault="006B44EC"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Food Pantry 9:00am-12:00pm</w:t>
            </w:r>
          </w:p>
          <w:p w14:paraId="6B55FAC4" w14:textId="77777777" w:rsidR="006B44EC" w:rsidRPr="00575A93" w:rsidRDefault="006B44EC" w:rsidP="00F436FA">
            <w:pPr>
              <w:rPr>
                <w:rFonts w:ascii="Times New Roman" w:hAnsi="Times New Roman"/>
                <w:color w:val="0F243E" w:themeColor="text2" w:themeShade="80"/>
                <w:sz w:val="8"/>
                <w:szCs w:val="28"/>
              </w:rPr>
            </w:pPr>
          </w:p>
          <w:p w14:paraId="379C93E3" w14:textId="77777777" w:rsidR="006B44EC" w:rsidRDefault="006B44EC"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Pack Senior Boxes 6-7pm</w:t>
            </w:r>
          </w:p>
          <w:p w14:paraId="5EE89A40" w14:textId="77777777" w:rsidR="006B44EC" w:rsidRPr="00575A93" w:rsidRDefault="006B44EC" w:rsidP="00F436FA">
            <w:pPr>
              <w:rPr>
                <w:rFonts w:ascii="Times New Roman" w:hAnsi="Times New Roman"/>
                <w:color w:val="0F243E" w:themeColor="text2" w:themeShade="80"/>
                <w:sz w:val="10"/>
                <w:szCs w:val="28"/>
              </w:rPr>
            </w:pPr>
          </w:p>
          <w:p w14:paraId="3037C297" w14:textId="0CE2411C" w:rsidR="006B44EC" w:rsidRPr="006B44EC" w:rsidRDefault="006B44EC"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Cub Scouts 7-9pm</w:t>
            </w:r>
          </w:p>
        </w:tc>
        <w:tc>
          <w:tcPr>
            <w:tcW w:w="1710" w:type="dxa"/>
          </w:tcPr>
          <w:p w14:paraId="5C8228B6"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28</w:t>
            </w:r>
          </w:p>
          <w:p w14:paraId="3048B472" w14:textId="77777777" w:rsidR="006B44EC" w:rsidRDefault="006B44EC" w:rsidP="00F436FA">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Senior Box Pickup Day 9:00am-1:00pm</w:t>
            </w:r>
          </w:p>
          <w:p w14:paraId="43E8FAAF" w14:textId="77777777" w:rsidR="006B44EC" w:rsidRDefault="006B44EC" w:rsidP="006B44EC">
            <w:pPr>
              <w:rPr>
                <w:rFonts w:ascii="Times New Roman" w:hAnsi="Times New Roman"/>
                <w:color w:val="0F243E" w:themeColor="text2" w:themeShade="80"/>
                <w:sz w:val="20"/>
                <w:szCs w:val="28"/>
              </w:rPr>
            </w:pPr>
          </w:p>
          <w:p w14:paraId="703F5174" w14:textId="77777777" w:rsidR="006B44EC" w:rsidRDefault="006B44EC"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 xml:space="preserve">Choir Rehearsal </w:t>
            </w:r>
          </w:p>
          <w:p w14:paraId="6630DF90" w14:textId="4824B964" w:rsidR="006B44EC" w:rsidRPr="006B44EC" w:rsidRDefault="006B44EC"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7-8pm</w:t>
            </w:r>
          </w:p>
        </w:tc>
        <w:tc>
          <w:tcPr>
            <w:tcW w:w="1620" w:type="dxa"/>
          </w:tcPr>
          <w:p w14:paraId="2AA76066"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29</w:t>
            </w:r>
          </w:p>
          <w:p w14:paraId="7229ED76" w14:textId="77777777" w:rsidR="006B44EC" w:rsidRDefault="006B44EC" w:rsidP="006B44EC">
            <w:pPr>
              <w:rPr>
                <w:rFonts w:ascii="Times New Roman" w:hAnsi="Times New Roman"/>
                <w:color w:val="0F243E" w:themeColor="text2" w:themeShade="80"/>
                <w:sz w:val="20"/>
                <w:szCs w:val="28"/>
              </w:rPr>
            </w:pPr>
            <w:r>
              <w:rPr>
                <w:rFonts w:ascii="Times New Roman" w:hAnsi="Times New Roman"/>
                <w:color w:val="0F243E" w:themeColor="text2" w:themeShade="80"/>
                <w:sz w:val="20"/>
                <w:szCs w:val="28"/>
              </w:rPr>
              <w:t>Bulletin Deadline 12-1pm</w:t>
            </w:r>
          </w:p>
          <w:p w14:paraId="4D87C1DA" w14:textId="77777777" w:rsidR="006B44EC" w:rsidRDefault="006B44EC" w:rsidP="006B44EC">
            <w:pPr>
              <w:rPr>
                <w:rFonts w:ascii="Times New Roman" w:hAnsi="Times New Roman"/>
                <w:color w:val="0F243E" w:themeColor="text2" w:themeShade="80"/>
                <w:sz w:val="20"/>
                <w:szCs w:val="28"/>
              </w:rPr>
            </w:pPr>
          </w:p>
          <w:p w14:paraId="7BFD86CD" w14:textId="6C2496F1" w:rsidR="006B44EC" w:rsidRDefault="006B44EC" w:rsidP="006B44EC">
            <w:pPr>
              <w:rPr>
                <w:rFonts w:ascii="Times New Roman" w:hAnsi="Times New Roman"/>
                <w:b/>
                <w:i/>
                <w:color w:val="0F243E" w:themeColor="text2" w:themeShade="80"/>
                <w:sz w:val="24"/>
                <w:szCs w:val="28"/>
              </w:rPr>
            </w:pPr>
            <w:r>
              <w:rPr>
                <w:rFonts w:ascii="Times New Roman" w:hAnsi="Times New Roman"/>
                <w:color w:val="0F243E" w:themeColor="text2" w:themeShade="80"/>
                <w:sz w:val="20"/>
                <w:szCs w:val="28"/>
              </w:rPr>
              <w:t>TOPS Meeting 5-7pm</w:t>
            </w:r>
          </w:p>
        </w:tc>
        <w:tc>
          <w:tcPr>
            <w:tcW w:w="1620" w:type="dxa"/>
          </w:tcPr>
          <w:p w14:paraId="22CDCF83" w14:textId="77777777" w:rsidR="00F436FA" w:rsidRDefault="00F436FA" w:rsidP="00F436FA">
            <w:pPr>
              <w:rPr>
                <w:rFonts w:ascii="Times New Roman" w:hAnsi="Times New Roman"/>
                <w:b/>
                <w:i/>
                <w:color w:val="0F243E" w:themeColor="text2" w:themeShade="80"/>
                <w:sz w:val="24"/>
                <w:szCs w:val="28"/>
              </w:rPr>
            </w:pPr>
            <w:r>
              <w:rPr>
                <w:rFonts w:ascii="Times New Roman" w:hAnsi="Times New Roman"/>
                <w:b/>
                <w:i/>
                <w:color w:val="0F243E" w:themeColor="text2" w:themeShade="80"/>
                <w:sz w:val="24"/>
                <w:szCs w:val="28"/>
              </w:rPr>
              <w:t>30</w:t>
            </w:r>
          </w:p>
          <w:p w14:paraId="4C9E8837" w14:textId="77777777" w:rsidR="006B44EC" w:rsidRDefault="006B44EC" w:rsidP="006B44EC">
            <w:pPr>
              <w:rPr>
                <w:rFonts w:ascii="Times New Roman" w:hAnsi="Times New Roman"/>
                <w:color w:val="0F243E" w:themeColor="text2" w:themeShade="80"/>
                <w:sz w:val="20"/>
                <w:szCs w:val="28"/>
              </w:rPr>
            </w:pPr>
            <w:r w:rsidRPr="00F436FA">
              <w:rPr>
                <w:rFonts w:ascii="Times New Roman" w:hAnsi="Times New Roman"/>
                <w:color w:val="0F243E" w:themeColor="text2" w:themeShade="80"/>
                <w:sz w:val="20"/>
                <w:szCs w:val="28"/>
              </w:rPr>
              <w:t>AL ANON Meeting 12-1pm</w:t>
            </w:r>
          </w:p>
          <w:p w14:paraId="48297177" w14:textId="0EB20708" w:rsidR="006B44EC" w:rsidRDefault="006B44EC" w:rsidP="00F436FA">
            <w:pPr>
              <w:rPr>
                <w:rFonts w:ascii="Times New Roman" w:hAnsi="Times New Roman"/>
                <w:b/>
                <w:i/>
                <w:color w:val="0F243E" w:themeColor="text2" w:themeShade="80"/>
                <w:sz w:val="24"/>
                <w:szCs w:val="28"/>
              </w:rPr>
            </w:pPr>
          </w:p>
        </w:tc>
        <w:tc>
          <w:tcPr>
            <w:tcW w:w="1363" w:type="dxa"/>
          </w:tcPr>
          <w:p w14:paraId="78F2B9F8" w14:textId="77777777" w:rsidR="00F436FA" w:rsidRDefault="00F436FA" w:rsidP="00F436FA">
            <w:pPr>
              <w:rPr>
                <w:rFonts w:ascii="Times New Roman" w:hAnsi="Times New Roman"/>
                <w:b/>
                <w:i/>
                <w:color w:val="0F243E" w:themeColor="text2" w:themeShade="80"/>
                <w:sz w:val="24"/>
                <w:szCs w:val="28"/>
              </w:rPr>
            </w:pPr>
          </w:p>
        </w:tc>
      </w:tr>
    </w:tbl>
    <w:p w14:paraId="6C625995" w14:textId="77777777" w:rsidR="00F436FA" w:rsidRDefault="00F436FA" w:rsidP="00F436FA">
      <w:pPr>
        <w:rPr>
          <w:rFonts w:ascii="Times New Roman" w:hAnsi="Times New Roman"/>
          <w:b/>
          <w:i/>
          <w:color w:val="0F243E" w:themeColor="text2" w:themeShade="80"/>
          <w:sz w:val="24"/>
          <w:szCs w:val="28"/>
        </w:rPr>
      </w:pPr>
    </w:p>
    <w:p w14:paraId="5E588B1A" w14:textId="77777777" w:rsidR="00F436FA" w:rsidRPr="006D4B92" w:rsidRDefault="00F436FA" w:rsidP="00F436FA">
      <w:pPr>
        <w:tabs>
          <w:tab w:val="left" w:pos="3735"/>
        </w:tabs>
        <w:jc w:val="both"/>
      </w:pPr>
    </w:p>
    <w:sectPr w:rsidR="00F436FA" w:rsidRPr="006D4B92" w:rsidSect="00B10276">
      <w:pgSz w:w="12240" w:h="15840" w:code="1"/>
      <w:pgMar w:top="720" w:right="720" w:bottom="734"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94DA6" w14:textId="77777777" w:rsidR="001C4473" w:rsidRDefault="001C4473">
      <w:r>
        <w:separator/>
      </w:r>
    </w:p>
  </w:endnote>
  <w:endnote w:type="continuationSeparator" w:id="0">
    <w:p w14:paraId="3646547C" w14:textId="77777777" w:rsidR="001C4473" w:rsidRDefault="001C4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venir Black">
    <w:altName w:val="Trebuchet MS"/>
    <w:charset w:val="4D"/>
    <w:family w:val="swiss"/>
    <w:pitch w:val="variable"/>
    <w:sig w:usb0="00000001" w:usb1="5000204A" w:usb2="00000000" w:usb3="00000000" w:csb0="0000009B" w:csb1="00000000"/>
  </w:font>
  <w:font w:name="Monotype Corsiva">
    <w:panose1 w:val="03010101010201010101"/>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Palatino">
    <w:panose1 w:val="02040602050305020304"/>
    <w:charset w:val="00"/>
    <w:family w:val="roman"/>
    <w:pitch w:val="variable"/>
    <w:sig w:usb0="00000003" w:usb1="00000000" w:usb2="00000000" w:usb3="00000000" w:csb0="00000001" w:csb1="00000000"/>
  </w:font>
  <w:font w:name="Hudson">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8F60B" w14:textId="77777777" w:rsidR="001C4473" w:rsidRDefault="001C4473">
      <w:r>
        <w:separator/>
      </w:r>
    </w:p>
  </w:footnote>
  <w:footnote w:type="continuationSeparator" w:id="0">
    <w:p w14:paraId="2387A171" w14:textId="77777777" w:rsidR="001C4473" w:rsidRDefault="001C44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9"/>
      </v:shape>
    </w:pict>
  </w:numPicBullet>
  <w:numPicBullet w:numPicBulletId="1">
    <w:pict>
      <v:shape id="_x0000_i1029" type="#_x0000_t75" style="width:9.5pt;height:9.5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5BF1751"/>
    <w:multiLevelType w:val="hybridMultilevel"/>
    <w:tmpl w:val="7C62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F4B6735"/>
    <w:multiLevelType w:val="multilevel"/>
    <w:tmpl w:val="43BE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1C4FE4"/>
    <w:multiLevelType w:val="multilevel"/>
    <w:tmpl w:val="6C98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28156DAD"/>
    <w:multiLevelType w:val="hybridMultilevel"/>
    <w:tmpl w:val="CBC2662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9"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1A7C88"/>
    <w:multiLevelType w:val="hybridMultilevel"/>
    <w:tmpl w:val="8442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4" w15:restartNumberingAfterBreak="0">
    <w:nsid w:val="4F5C54BA"/>
    <w:multiLevelType w:val="multilevel"/>
    <w:tmpl w:val="74683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6"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B308C7"/>
    <w:multiLevelType w:val="hybridMultilevel"/>
    <w:tmpl w:val="C8F8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30"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4"/>
  </w:num>
  <w:num w:numId="13">
    <w:abstractNumId w:val="13"/>
  </w:num>
  <w:num w:numId="14">
    <w:abstractNumId w:val="17"/>
  </w:num>
  <w:num w:numId="15">
    <w:abstractNumId w:val="28"/>
  </w:num>
  <w:num w:numId="16">
    <w:abstractNumId w:val="26"/>
  </w:num>
  <w:num w:numId="17">
    <w:abstractNumId w:val="19"/>
  </w:num>
  <w:num w:numId="18">
    <w:abstractNumId w:val="30"/>
  </w:num>
  <w:num w:numId="19">
    <w:abstractNumId w:val="25"/>
  </w:num>
  <w:num w:numId="20">
    <w:abstractNumId w:val="29"/>
  </w:num>
  <w:num w:numId="21">
    <w:abstractNumId w:val="23"/>
  </w:num>
  <w:num w:numId="22">
    <w:abstractNumId w:val="21"/>
  </w:num>
  <w:num w:numId="23">
    <w:abstractNumId w:val="31"/>
  </w:num>
  <w:num w:numId="24">
    <w:abstractNumId w:val="25"/>
    <w:lvlOverride w:ilvl="0">
      <w:startOverride w:val="1"/>
    </w:lvlOverride>
  </w:num>
  <w:num w:numId="25">
    <w:abstractNumId w:val="15"/>
  </w:num>
  <w:num w:numId="26">
    <w:abstractNumId w:val="16"/>
  </w:num>
  <w:num w:numId="27">
    <w:abstractNumId w:val="12"/>
  </w:num>
  <w:num w:numId="28">
    <w:abstractNumId w:val="27"/>
  </w:num>
  <w:num w:numId="29">
    <w:abstractNumId w:val="10"/>
  </w:num>
  <w:num w:numId="30">
    <w:abstractNumId w:val="11"/>
  </w:num>
  <w:num w:numId="31">
    <w:abstractNumId w:val="20"/>
  </w:num>
  <w:num w:numId="32">
    <w:abstractNumId w:val="1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82F"/>
    <w:rsid w:val="00005350"/>
    <w:rsid w:val="0001504E"/>
    <w:rsid w:val="000179E1"/>
    <w:rsid w:val="00017F7C"/>
    <w:rsid w:val="000221DB"/>
    <w:rsid w:val="00025FD1"/>
    <w:rsid w:val="0003518C"/>
    <w:rsid w:val="00061502"/>
    <w:rsid w:val="00062B5B"/>
    <w:rsid w:val="000642C7"/>
    <w:rsid w:val="00064766"/>
    <w:rsid w:val="000660D8"/>
    <w:rsid w:val="00074D3D"/>
    <w:rsid w:val="00075861"/>
    <w:rsid w:val="00083E76"/>
    <w:rsid w:val="00085F7A"/>
    <w:rsid w:val="00086A32"/>
    <w:rsid w:val="00090322"/>
    <w:rsid w:val="00092788"/>
    <w:rsid w:val="00092DFA"/>
    <w:rsid w:val="00094661"/>
    <w:rsid w:val="000951CE"/>
    <w:rsid w:val="000A0C50"/>
    <w:rsid w:val="000A3A7F"/>
    <w:rsid w:val="000A3A98"/>
    <w:rsid w:val="000A3BC1"/>
    <w:rsid w:val="000B1116"/>
    <w:rsid w:val="000B23F9"/>
    <w:rsid w:val="000C569D"/>
    <w:rsid w:val="000D0CA7"/>
    <w:rsid w:val="000D4835"/>
    <w:rsid w:val="000D483D"/>
    <w:rsid w:val="000D7272"/>
    <w:rsid w:val="000E37BD"/>
    <w:rsid w:val="000E3888"/>
    <w:rsid w:val="000E63C4"/>
    <w:rsid w:val="000F0D5B"/>
    <w:rsid w:val="000F3DB4"/>
    <w:rsid w:val="000F4D30"/>
    <w:rsid w:val="000F63C8"/>
    <w:rsid w:val="000F7154"/>
    <w:rsid w:val="000F779D"/>
    <w:rsid w:val="000F7A41"/>
    <w:rsid w:val="001009B6"/>
    <w:rsid w:val="00101634"/>
    <w:rsid w:val="00103628"/>
    <w:rsid w:val="001044F3"/>
    <w:rsid w:val="00112151"/>
    <w:rsid w:val="00116A0C"/>
    <w:rsid w:val="00130AD8"/>
    <w:rsid w:val="00131566"/>
    <w:rsid w:val="001479E0"/>
    <w:rsid w:val="00150132"/>
    <w:rsid w:val="0015125E"/>
    <w:rsid w:val="001548E6"/>
    <w:rsid w:val="00154AB7"/>
    <w:rsid w:val="001609F2"/>
    <w:rsid w:val="00172445"/>
    <w:rsid w:val="00175B85"/>
    <w:rsid w:val="001776AB"/>
    <w:rsid w:val="00183EF1"/>
    <w:rsid w:val="00184B4F"/>
    <w:rsid w:val="00190367"/>
    <w:rsid w:val="00190E80"/>
    <w:rsid w:val="0019301A"/>
    <w:rsid w:val="001935B5"/>
    <w:rsid w:val="0019438C"/>
    <w:rsid w:val="00197A15"/>
    <w:rsid w:val="001B72A7"/>
    <w:rsid w:val="001C4473"/>
    <w:rsid w:val="001E72C9"/>
    <w:rsid w:val="001F2C46"/>
    <w:rsid w:val="00202582"/>
    <w:rsid w:val="002042AF"/>
    <w:rsid w:val="00216175"/>
    <w:rsid w:val="00217F94"/>
    <w:rsid w:val="002225B5"/>
    <w:rsid w:val="00227DC8"/>
    <w:rsid w:val="002376C1"/>
    <w:rsid w:val="00242D6B"/>
    <w:rsid w:val="00246F60"/>
    <w:rsid w:val="00265162"/>
    <w:rsid w:val="002834C2"/>
    <w:rsid w:val="002854D6"/>
    <w:rsid w:val="00292817"/>
    <w:rsid w:val="00294F9D"/>
    <w:rsid w:val="002A0C0B"/>
    <w:rsid w:val="002A39B1"/>
    <w:rsid w:val="002A5BC5"/>
    <w:rsid w:val="002B27C5"/>
    <w:rsid w:val="002B3170"/>
    <w:rsid w:val="002C1F23"/>
    <w:rsid w:val="002D598E"/>
    <w:rsid w:val="002D6F62"/>
    <w:rsid w:val="002F2E42"/>
    <w:rsid w:val="002F436D"/>
    <w:rsid w:val="00313CEB"/>
    <w:rsid w:val="00314703"/>
    <w:rsid w:val="00321B43"/>
    <w:rsid w:val="00324642"/>
    <w:rsid w:val="00333DB0"/>
    <w:rsid w:val="0033741C"/>
    <w:rsid w:val="003507D4"/>
    <w:rsid w:val="003514B1"/>
    <w:rsid w:val="00351C43"/>
    <w:rsid w:val="003546C6"/>
    <w:rsid w:val="003604CF"/>
    <w:rsid w:val="00362336"/>
    <w:rsid w:val="003735DA"/>
    <w:rsid w:val="00375FA0"/>
    <w:rsid w:val="003837F0"/>
    <w:rsid w:val="003852E7"/>
    <w:rsid w:val="00390CA1"/>
    <w:rsid w:val="00393C77"/>
    <w:rsid w:val="00394238"/>
    <w:rsid w:val="00394749"/>
    <w:rsid w:val="003B1D8A"/>
    <w:rsid w:val="003C0F03"/>
    <w:rsid w:val="003C162B"/>
    <w:rsid w:val="003C1FB6"/>
    <w:rsid w:val="003E044C"/>
    <w:rsid w:val="003E2B98"/>
    <w:rsid w:val="003F29DC"/>
    <w:rsid w:val="003F7A2C"/>
    <w:rsid w:val="00403761"/>
    <w:rsid w:val="0040552C"/>
    <w:rsid w:val="004057D0"/>
    <w:rsid w:val="004057F9"/>
    <w:rsid w:val="0040733B"/>
    <w:rsid w:val="004142C2"/>
    <w:rsid w:val="00426D68"/>
    <w:rsid w:val="00433E31"/>
    <w:rsid w:val="00435B89"/>
    <w:rsid w:val="004501FD"/>
    <w:rsid w:val="004575B3"/>
    <w:rsid w:val="00471019"/>
    <w:rsid w:val="00473721"/>
    <w:rsid w:val="00474941"/>
    <w:rsid w:val="0047779F"/>
    <w:rsid w:val="004779A1"/>
    <w:rsid w:val="00481608"/>
    <w:rsid w:val="0048194B"/>
    <w:rsid w:val="004837CA"/>
    <w:rsid w:val="00485020"/>
    <w:rsid w:val="00490897"/>
    <w:rsid w:val="004912F9"/>
    <w:rsid w:val="00494619"/>
    <w:rsid w:val="004968C8"/>
    <w:rsid w:val="00496BFC"/>
    <w:rsid w:val="00497E92"/>
    <w:rsid w:val="004A1474"/>
    <w:rsid w:val="004A264C"/>
    <w:rsid w:val="004D5CE6"/>
    <w:rsid w:val="004D7CA1"/>
    <w:rsid w:val="004E220E"/>
    <w:rsid w:val="004F1207"/>
    <w:rsid w:val="004F5F4C"/>
    <w:rsid w:val="004F6DB3"/>
    <w:rsid w:val="0050069F"/>
    <w:rsid w:val="00502B21"/>
    <w:rsid w:val="0050499A"/>
    <w:rsid w:val="005115BC"/>
    <w:rsid w:val="00514538"/>
    <w:rsid w:val="00516FAE"/>
    <w:rsid w:val="00516FD6"/>
    <w:rsid w:val="005263A8"/>
    <w:rsid w:val="0053760E"/>
    <w:rsid w:val="00547E7C"/>
    <w:rsid w:val="00557BD2"/>
    <w:rsid w:val="00567796"/>
    <w:rsid w:val="00575A93"/>
    <w:rsid w:val="005813D7"/>
    <w:rsid w:val="005869E2"/>
    <w:rsid w:val="00592D5E"/>
    <w:rsid w:val="005A1197"/>
    <w:rsid w:val="005A47AA"/>
    <w:rsid w:val="005C13A0"/>
    <w:rsid w:val="005C1B5F"/>
    <w:rsid w:val="005C4E60"/>
    <w:rsid w:val="005D3390"/>
    <w:rsid w:val="005E288D"/>
    <w:rsid w:val="005F21FD"/>
    <w:rsid w:val="005F5DAE"/>
    <w:rsid w:val="005F75BA"/>
    <w:rsid w:val="00604FD2"/>
    <w:rsid w:val="00605DC3"/>
    <w:rsid w:val="0063006B"/>
    <w:rsid w:val="00643511"/>
    <w:rsid w:val="006452FC"/>
    <w:rsid w:val="0064627A"/>
    <w:rsid w:val="00652A06"/>
    <w:rsid w:val="00653400"/>
    <w:rsid w:val="0065641A"/>
    <w:rsid w:val="00656AFE"/>
    <w:rsid w:val="00662BC4"/>
    <w:rsid w:val="006674DE"/>
    <w:rsid w:val="006739FB"/>
    <w:rsid w:val="00674132"/>
    <w:rsid w:val="00677604"/>
    <w:rsid w:val="0068568F"/>
    <w:rsid w:val="00693960"/>
    <w:rsid w:val="00696EEC"/>
    <w:rsid w:val="006A1A2A"/>
    <w:rsid w:val="006A7F47"/>
    <w:rsid w:val="006B1DF8"/>
    <w:rsid w:val="006B44EC"/>
    <w:rsid w:val="006C328B"/>
    <w:rsid w:val="006C5C31"/>
    <w:rsid w:val="006D04B6"/>
    <w:rsid w:val="006D1EFD"/>
    <w:rsid w:val="006D4B92"/>
    <w:rsid w:val="006E1BBE"/>
    <w:rsid w:val="006E49AF"/>
    <w:rsid w:val="006F01D9"/>
    <w:rsid w:val="006F7014"/>
    <w:rsid w:val="006F7752"/>
    <w:rsid w:val="007054EA"/>
    <w:rsid w:val="007068E4"/>
    <w:rsid w:val="007116E8"/>
    <w:rsid w:val="00713B1A"/>
    <w:rsid w:val="00716B9B"/>
    <w:rsid w:val="00722783"/>
    <w:rsid w:val="007251B3"/>
    <w:rsid w:val="00733ECC"/>
    <w:rsid w:val="007403B4"/>
    <w:rsid w:val="007421E9"/>
    <w:rsid w:val="007432F2"/>
    <w:rsid w:val="00745B87"/>
    <w:rsid w:val="00751DE9"/>
    <w:rsid w:val="0076468D"/>
    <w:rsid w:val="00764B7C"/>
    <w:rsid w:val="007717FC"/>
    <w:rsid w:val="007756D1"/>
    <w:rsid w:val="007A085D"/>
    <w:rsid w:val="007A6769"/>
    <w:rsid w:val="007B3267"/>
    <w:rsid w:val="007B5CFE"/>
    <w:rsid w:val="007B5E6C"/>
    <w:rsid w:val="007C10E0"/>
    <w:rsid w:val="007C1D06"/>
    <w:rsid w:val="007C45F7"/>
    <w:rsid w:val="007D4746"/>
    <w:rsid w:val="007D5898"/>
    <w:rsid w:val="007E0922"/>
    <w:rsid w:val="007F3444"/>
    <w:rsid w:val="00801D6C"/>
    <w:rsid w:val="00804CB2"/>
    <w:rsid w:val="00810F46"/>
    <w:rsid w:val="00814C0D"/>
    <w:rsid w:val="00815304"/>
    <w:rsid w:val="008156E3"/>
    <w:rsid w:val="00817403"/>
    <w:rsid w:val="00822F66"/>
    <w:rsid w:val="00822FD6"/>
    <w:rsid w:val="008277D9"/>
    <w:rsid w:val="008310A1"/>
    <w:rsid w:val="008564CF"/>
    <w:rsid w:val="00866416"/>
    <w:rsid w:val="00887415"/>
    <w:rsid w:val="008901A9"/>
    <w:rsid w:val="008A747D"/>
    <w:rsid w:val="008B0E99"/>
    <w:rsid w:val="008B1097"/>
    <w:rsid w:val="008B1FFB"/>
    <w:rsid w:val="008B556D"/>
    <w:rsid w:val="008B55E8"/>
    <w:rsid w:val="008C089F"/>
    <w:rsid w:val="008E5F2C"/>
    <w:rsid w:val="008F0DA9"/>
    <w:rsid w:val="008F4506"/>
    <w:rsid w:val="009072FE"/>
    <w:rsid w:val="0091411E"/>
    <w:rsid w:val="00917726"/>
    <w:rsid w:val="009234E3"/>
    <w:rsid w:val="00923EB5"/>
    <w:rsid w:val="00925EDE"/>
    <w:rsid w:val="009263E2"/>
    <w:rsid w:val="00930165"/>
    <w:rsid w:val="0093213E"/>
    <w:rsid w:val="00944BAC"/>
    <w:rsid w:val="00953272"/>
    <w:rsid w:val="00953F11"/>
    <w:rsid w:val="00960D65"/>
    <w:rsid w:val="00967A38"/>
    <w:rsid w:val="0097305A"/>
    <w:rsid w:val="009772A3"/>
    <w:rsid w:val="00986E0A"/>
    <w:rsid w:val="00987AED"/>
    <w:rsid w:val="0099777C"/>
    <w:rsid w:val="00997E74"/>
    <w:rsid w:val="009A0B0E"/>
    <w:rsid w:val="009D05C9"/>
    <w:rsid w:val="009D14AA"/>
    <w:rsid w:val="009D2E8A"/>
    <w:rsid w:val="009D403B"/>
    <w:rsid w:val="009D6DF0"/>
    <w:rsid w:val="009E43AA"/>
    <w:rsid w:val="009E5746"/>
    <w:rsid w:val="009E5B1A"/>
    <w:rsid w:val="009E6DBC"/>
    <w:rsid w:val="00A00946"/>
    <w:rsid w:val="00A13376"/>
    <w:rsid w:val="00A23799"/>
    <w:rsid w:val="00A26C19"/>
    <w:rsid w:val="00A31AA5"/>
    <w:rsid w:val="00A33FD9"/>
    <w:rsid w:val="00A4336D"/>
    <w:rsid w:val="00A467DC"/>
    <w:rsid w:val="00A51CDD"/>
    <w:rsid w:val="00A62A3B"/>
    <w:rsid w:val="00A65825"/>
    <w:rsid w:val="00A70B9D"/>
    <w:rsid w:val="00A83039"/>
    <w:rsid w:val="00A83EAF"/>
    <w:rsid w:val="00A94DBE"/>
    <w:rsid w:val="00A9574A"/>
    <w:rsid w:val="00A96B60"/>
    <w:rsid w:val="00AA24EA"/>
    <w:rsid w:val="00AA2ACD"/>
    <w:rsid w:val="00AA4EAD"/>
    <w:rsid w:val="00AA6589"/>
    <w:rsid w:val="00AA7943"/>
    <w:rsid w:val="00AB1E60"/>
    <w:rsid w:val="00AB36E7"/>
    <w:rsid w:val="00AC5277"/>
    <w:rsid w:val="00AD0F00"/>
    <w:rsid w:val="00AD2331"/>
    <w:rsid w:val="00AD6C8B"/>
    <w:rsid w:val="00AF719F"/>
    <w:rsid w:val="00B10276"/>
    <w:rsid w:val="00B1142E"/>
    <w:rsid w:val="00B23E8F"/>
    <w:rsid w:val="00B26B7F"/>
    <w:rsid w:val="00B26F7F"/>
    <w:rsid w:val="00B2782C"/>
    <w:rsid w:val="00B33D39"/>
    <w:rsid w:val="00B3512C"/>
    <w:rsid w:val="00B426C8"/>
    <w:rsid w:val="00B42FD4"/>
    <w:rsid w:val="00B44C53"/>
    <w:rsid w:val="00B4717F"/>
    <w:rsid w:val="00B56F6B"/>
    <w:rsid w:val="00B72D30"/>
    <w:rsid w:val="00B90A39"/>
    <w:rsid w:val="00BA48F3"/>
    <w:rsid w:val="00BA54AB"/>
    <w:rsid w:val="00BA7758"/>
    <w:rsid w:val="00BB43BB"/>
    <w:rsid w:val="00BC3747"/>
    <w:rsid w:val="00BC410E"/>
    <w:rsid w:val="00BC5639"/>
    <w:rsid w:val="00BD4570"/>
    <w:rsid w:val="00BD5A5A"/>
    <w:rsid w:val="00BD7ADE"/>
    <w:rsid w:val="00BE4AD1"/>
    <w:rsid w:val="00BE7FB2"/>
    <w:rsid w:val="00BF00B3"/>
    <w:rsid w:val="00BF1D67"/>
    <w:rsid w:val="00BF582F"/>
    <w:rsid w:val="00C00E7C"/>
    <w:rsid w:val="00C0636B"/>
    <w:rsid w:val="00C07E1B"/>
    <w:rsid w:val="00C23F24"/>
    <w:rsid w:val="00C24DB3"/>
    <w:rsid w:val="00C30E40"/>
    <w:rsid w:val="00C314CD"/>
    <w:rsid w:val="00C375A9"/>
    <w:rsid w:val="00C46A76"/>
    <w:rsid w:val="00C64186"/>
    <w:rsid w:val="00C65524"/>
    <w:rsid w:val="00C6583C"/>
    <w:rsid w:val="00C65F9B"/>
    <w:rsid w:val="00C71D42"/>
    <w:rsid w:val="00C72891"/>
    <w:rsid w:val="00C73D80"/>
    <w:rsid w:val="00C76596"/>
    <w:rsid w:val="00C92F32"/>
    <w:rsid w:val="00C930A4"/>
    <w:rsid w:val="00C9365E"/>
    <w:rsid w:val="00C942A8"/>
    <w:rsid w:val="00CA6FC4"/>
    <w:rsid w:val="00CB319D"/>
    <w:rsid w:val="00CB41DC"/>
    <w:rsid w:val="00CB4DF1"/>
    <w:rsid w:val="00CB69D8"/>
    <w:rsid w:val="00CC1D32"/>
    <w:rsid w:val="00CC6A3A"/>
    <w:rsid w:val="00CD21AC"/>
    <w:rsid w:val="00CD43D3"/>
    <w:rsid w:val="00CE0112"/>
    <w:rsid w:val="00CF6347"/>
    <w:rsid w:val="00D01FDE"/>
    <w:rsid w:val="00D0523E"/>
    <w:rsid w:val="00D13CEF"/>
    <w:rsid w:val="00D13EC9"/>
    <w:rsid w:val="00D20451"/>
    <w:rsid w:val="00D22B6D"/>
    <w:rsid w:val="00D22F45"/>
    <w:rsid w:val="00D243AB"/>
    <w:rsid w:val="00D440EE"/>
    <w:rsid w:val="00D50EE3"/>
    <w:rsid w:val="00D53F7C"/>
    <w:rsid w:val="00D62800"/>
    <w:rsid w:val="00D80DF0"/>
    <w:rsid w:val="00D86A6A"/>
    <w:rsid w:val="00D86C12"/>
    <w:rsid w:val="00D87AC2"/>
    <w:rsid w:val="00D87CDD"/>
    <w:rsid w:val="00D940D1"/>
    <w:rsid w:val="00DA1663"/>
    <w:rsid w:val="00DA4706"/>
    <w:rsid w:val="00DB2741"/>
    <w:rsid w:val="00DB447C"/>
    <w:rsid w:val="00DB79F6"/>
    <w:rsid w:val="00DC1EC5"/>
    <w:rsid w:val="00DC2C60"/>
    <w:rsid w:val="00DC3D25"/>
    <w:rsid w:val="00DC41DA"/>
    <w:rsid w:val="00DD1BCB"/>
    <w:rsid w:val="00DD4EFB"/>
    <w:rsid w:val="00DD6AEC"/>
    <w:rsid w:val="00DD6E19"/>
    <w:rsid w:val="00DE260F"/>
    <w:rsid w:val="00DF07B3"/>
    <w:rsid w:val="00DF5FF0"/>
    <w:rsid w:val="00E03FFE"/>
    <w:rsid w:val="00E15484"/>
    <w:rsid w:val="00E15FE1"/>
    <w:rsid w:val="00E20ABF"/>
    <w:rsid w:val="00E265A7"/>
    <w:rsid w:val="00E31745"/>
    <w:rsid w:val="00E32DAE"/>
    <w:rsid w:val="00E34E4F"/>
    <w:rsid w:val="00E41E5C"/>
    <w:rsid w:val="00E53DE6"/>
    <w:rsid w:val="00E5503C"/>
    <w:rsid w:val="00E57789"/>
    <w:rsid w:val="00E645C6"/>
    <w:rsid w:val="00E654F0"/>
    <w:rsid w:val="00E660A7"/>
    <w:rsid w:val="00E67C89"/>
    <w:rsid w:val="00E73EFB"/>
    <w:rsid w:val="00E742BB"/>
    <w:rsid w:val="00E8353C"/>
    <w:rsid w:val="00E847F0"/>
    <w:rsid w:val="00EA364A"/>
    <w:rsid w:val="00EA5AF6"/>
    <w:rsid w:val="00EB0479"/>
    <w:rsid w:val="00EB1EE7"/>
    <w:rsid w:val="00EC0A67"/>
    <w:rsid w:val="00ED715F"/>
    <w:rsid w:val="00EE2F96"/>
    <w:rsid w:val="00EE3139"/>
    <w:rsid w:val="00EE6DF8"/>
    <w:rsid w:val="00EE7ACB"/>
    <w:rsid w:val="00EF4C68"/>
    <w:rsid w:val="00F00EF6"/>
    <w:rsid w:val="00F129C5"/>
    <w:rsid w:val="00F30391"/>
    <w:rsid w:val="00F30BDC"/>
    <w:rsid w:val="00F3394D"/>
    <w:rsid w:val="00F372E2"/>
    <w:rsid w:val="00F436FA"/>
    <w:rsid w:val="00F43BF9"/>
    <w:rsid w:val="00F47EC9"/>
    <w:rsid w:val="00F5232E"/>
    <w:rsid w:val="00F53C02"/>
    <w:rsid w:val="00F70B57"/>
    <w:rsid w:val="00F74A1B"/>
    <w:rsid w:val="00F90583"/>
    <w:rsid w:val="00F97B6B"/>
    <w:rsid w:val="00FA391B"/>
    <w:rsid w:val="00FA4BD6"/>
    <w:rsid w:val="00FB75B7"/>
    <w:rsid w:val="00FC0C67"/>
    <w:rsid w:val="00FD4EBE"/>
    <w:rsid w:val="00FE2742"/>
    <w:rsid w:val="00FE2F32"/>
    <w:rsid w:val="00FE3B28"/>
    <w:rsid w:val="00FE4038"/>
    <w:rsid w:val="00FE5B38"/>
    <w:rsid w:val="00FE6BE8"/>
    <w:rsid w:val="00FE7398"/>
    <w:rsid w:val="00FF16C3"/>
    <w:rsid w:val="00FF3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83996F"/>
  <w15:docId w15:val="{17DAF4D0-B94D-4E2D-A6DC-C1BC8C59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99"/>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F9"/>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qFormat/>
    <w:rsid w:val="00D50EE3"/>
    <w:pPr>
      <w:spacing w:before="320" w:after="40" w:line="240" w:lineRule="auto"/>
      <w:outlineLvl w:val="1"/>
    </w:pPr>
    <w:rPr>
      <w:b/>
      <w:color w:val="435169"/>
      <w:sz w:val="28"/>
    </w:rPr>
  </w:style>
  <w:style w:type="paragraph" w:styleId="Heading3">
    <w:name w:val="heading 3"/>
    <w:basedOn w:val="Heading2"/>
    <w:next w:val="Normal"/>
    <w:qFormat/>
    <w:rsid w:val="00D87AC2"/>
    <w:pPr>
      <w:spacing w:before="240"/>
      <w:outlineLvl w:val="2"/>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uiPriority w:val="59"/>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paragraph" w:styleId="BodyText">
    <w:name w:val="Body Text"/>
    <w:basedOn w:val="Normal"/>
    <w:link w:val="BodyTextChar"/>
    <w:rsid w:val="00BF582F"/>
    <w:pPr>
      <w:spacing w:after="120" w:line="240" w:lineRule="atLeast"/>
    </w:pPr>
    <w:rPr>
      <w:rFonts w:ascii="Trebuchet MS" w:hAnsi="Trebuchet MS"/>
      <w:color w:val="000000"/>
      <w:sz w:val="20"/>
      <w:szCs w:val="20"/>
    </w:rPr>
  </w:style>
  <w:style w:type="character" w:customStyle="1" w:styleId="BodyTextChar">
    <w:name w:val="Body Text Char"/>
    <w:basedOn w:val="DefaultParagraphFont"/>
    <w:link w:val="BodyText"/>
    <w:rsid w:val="00BF582F"/>
    <w:rPr>
      <w:rFonts w:ascii="Trebuchet MS" w:hAnsi="Trebuchet MS"/>
      <w:color w:val="000000"/>
    </w:rPr>
  </w:style>
  <w:style w:type="character" w:styleId="Emphasis">
    <w:name w:val="Emphasis"/>
    <w:uiPriority w:val="20"/>
    <w:qFormat/>
    <w:rsid w:val="00294F9D"/>
    <w:rPr>
      <w:i/>
      <w:iCs/>
    </w:rPr>
  </w:style>
  <w:style w:type="character" w:styleId="Hyperlink">
    <w:name w:val="Hyperlink"/>
    <w:basedOn w:val="DefaultParagraphFont"/>
    <w:uiPriority w:val="99"/>
    <w:rsid w:val="007D4746"/>
    <w:rPr>
      <w:color w:val="0000FF"/>
      <w:u w:val="single"/>
    </w:rPr>
  </w:style>
  <w:style w:type="paragraph" w:styleId="Header">
    <w:name w:val="header"/>
    <w:basedOn w:val="Normal"/>
    <w:link w:val="HeaderChar"/>
    <w:rsid w:val="009263E2"/>
    <w:pPr>
      <w:tabs>
        <w:tab w:val="center" w:pos="4680"/>
        <w:tab w:val="right" w:pos="9360"/>
      </w:tabs>
    </w:pPr>
  </w:style>
  <w:style w:type="character" w:customStyle="1" w:styleId="HeaderChar">
    <w:name w:val="Header Char"/>
    <w:basedOn w:val="DefaultParagraphFont"/>
    <w:link w:val="Header"/>
    <w:rsid w:val="009263E2"/>
    <w:rPr>
      <w:rFonts w:ascii="Verdana" w:hAnsi="Verdana"/>
      <w:sz w:val="18"/>
      <w:szCs w:val="24"/>
    </w:rPr>
  </w:style>
  <w:style w:type="paragraph" w:styleId="Footer">
    <w:name w:val="footer"/>
    <w:basedOn w:val="Normal"/>
    <w:link w:val="FooterChar"/>
    <w:uiPriority w:val="99"/>
    <w:rsid w:val="009263E2"/>
    <w:pPr>
      <w:tabs>
        <w:tab w:val="center" w:pos="4680"/>
        <w:tab w:val="right" w:pos="9360"/>
      </w:tabs>
    </w:pPr>
  </w:style>
  <w:style w:type="character" w:customStyle="1" w:styleId="FooterChar">
    <w:name w:val="Footer Char"/>
    <w:basedOn w:val="DefaultParagraphFont"/>
    <w:link w:val="Footer"/>
    <w:uiPriority w:val="99"/>
    <w:rsid w:val="009263E2"/>
    <w:rPr>
      <w:rFonts w:ascii="Verdana" w:hAnsi="Verdana"/>
      <w:sz w:val="18"/>
      <w:szCs w:val="24"/>
    </w:rPr>
  </w:style>
  <w:style w:type="paragraph" w:styleId="NormalWeb">
    <w:name w:val="Normal (Web)"/>
    <w:basedOn w:val="Normal"/>
    <w:uiPriority w:val="99"/>
    <w:unhideWhenUsed/>
    <w:rsid w:val="000D0CA7"/>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BF00B3"/>
    <w:pPr>
      <w:spacing w:after="160" w:line="256"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EE313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4D5CE6"/>
    <w:rPr>
      <w:b/>
      <w:bCs/>
    </w:rPr>
  </w:style>
  <w:style w:type="paragraph" w:styleId="Title">
    <w:name w:val="Title"/>
    <w:basedOn w:val="Normal"/>
    <w:next w:val="Normal"/>
    <w:link w:val="TitleChar"/>
    <w:qFormat/>
    <w:rsid w:val="004D5CE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5CE6"/>
    <w:rPr>
      <w:rFonts w:asciiTheme="majorHAnsi" w:eastAsiaTheme="majorEastAsia" w:hAnsiTheme="majorHAnsi" w:cstheme="majorBidi"/>
      <w:spacing w:val="-10"/>
      <w:kern w:val="28"/>
      <w:sz w:val="56"/>
      <w:szCs w:val="56"/>
    </w:rPr>
  </w:style>
  <w:style w:type="paragraph" w:customStyle="1" w:styleId="Days">
    <w:name w:val="Days"/>
    <w:basedOn w:val="Normal"/>
    <w:uiPriority w:val="3"/>
    <w:qFormat/>
    <w:rsid w:val="00B10276"/>
    <w:pPr>
      <w:spacing w:before="40" w:after="40"/>
      <w:jc w:val="center"/>
    </w:pPr>
    <w:rPr>
      <w:rFonts w:asciiTheme="minorHAnsi" w:eastAsiaTheme="minorEastAsia" w:hAnsiTheme="minorHAnsi" w:cstheme="minorBidi"/>
      <w:b/>
      <w:color w:val="FFFFFF" w:themeColor="background1"/>
    </w:rPr>
  </w:style>
  <w:style w:type="table" w:customStyle="1" w:styleId="TableCalendar">
    <w:name w:val="Table Calendar"/>
    <w:basedOn w:val="TableNormal"/>
    <w:rsid w:val="007B5CFE"/>
    <w:pPr>
      <w:spacing w:before="40" w:after="40"/>
    </w:pPr>
    <w:rPr>
      <w:rFonts w:asciiTheme="minorHAnsi" w:eastAsiaTheme="minorEastAsia" w:hAnsiTheme="minorHAnsi" w:cstheme="minorBid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1F497D" w:themeFill="text2"/>
      </w:tcPr>
    </w:tblStylePr>
  </w:style>
  <w:style w:type="paragraph" w:customStyle="1" w:styleId="Dates">
    <w:name w:val="Dates"/>
    <w:basedOn w:val="Normal"/>
    <w:uiPriority w:val="4"/>
    <w:qFormat/>
    <w:rsid w:val="00B10276"/>
    <w:pPr>
      <w:spacing w:before="120" w:after="40"/>
      <w:jc w:val="right"/>
    </w:pPr>
    <w:rPr>
      <w:rFonts w:asciiTheme="minorHAnsi" w:eastAsiaTheme="minorEastAsia" w:hAnsiTheme="minorHAnsi" w:cstheme="minorBidi"/>
      <w:color w:val="595959" w:themeColor="text1" w:themeTint="A6"/>
      <w:szCs w:val="18"/>
    </w:rPr>
  </w:style>
  <w:style w:type="paragraph" w:styleId="NoSpacing">
    <w:name w:val="No Spacing"/>
    <w:uiPriority w:val="98"/>
    <w:qFormat/>
    <w:rsid w:val="00B10276"/>
    <w:rPr>
      <w:rFonts w:asciiTheme="minorHAnsi" w:eastAsiaTheme="minorEastAsia" w:hAnsiTheme="minorHAnsi" w:cstheme="minorBidi"/>
      <w:color w:val="595959" w:themeColor="text1" w:themeTint="A6"/>
      <w:sz w:val="18"/>
      <w:szCs w:val="18"/>
    </w:rPr>
  </w:style>
  <w:style w:type="table" w:styleId="PlainTable4">
    <w:name w:val="Plain Table 4"/>
    <w:basedOn w:val="TableNormal"/>
    <w:uiPriority w:val="99"/>
    <w:rsid w:val="00B10276"/>
    <w:pPr>
      <w:spacing w:before="40"/>
    </w:pPr>
    <w:rPr>
      <w:rFonts w:asciiTheme="minorHAnsi" w:eastAsiaTheme="minorEastAsia" w:hAnsiTheme="minorHAnsi" w:cstheme="minorBidi"/>
      <w:color w:val="595959" w:themeColor="text1" w:themeTint="A6"/>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exposedshow">
    <w:name w:val="text_exposed_show"/>
    <w:basedOn w:val="DefaultParagraphFont"/>
    <w:rsid w:val="00DE260F"/>
  </w:style>
  <w:style w:type="character" w:customStyle="1" w:styleId="UnresolvedMention">
    <w:name w:val="Unresolved Mention"/>
    <w:basedOn w:val="DefaultParagraphFont"/>
    <w:uiPriority w:val="99"/>
    <w:semiHidden/>
    <w:unhideWhenUsed/>
    <w:rsid w:val="00242D6B"/>
    <w:rPr>
      <w:color w:val="605E5C"/>
      <w:shd w:val="clear" w:color="auto" w:fill="E1DFDD"/>
    </w:rPr>
  </w:style>
  <w:style w:type="character" w:customStyle="1" w:styleId="apple-converted-space">
    <w:name w:val="apple-converted-space"/>
    <w:basedOn w:val="DefaultParagraphFont"/>
    <w:rsid w:val="00A51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7510">
      <w:bodyDiv w:val="1"/>
      <w:marLeft w:val="0"/>
      <w:marRight w:val="0"/>
      <w:marTop w:val="0"/>
      <w:marBottom w:val="0"/>
      <w:divBdr>
        <w:top w:val="none" w:sz="0" w:space="0" w:color="auto"/>
        <w:left w:val="none" w:sz="0" w:space="0" w:color="auto"/>
        <w:bottom w:val="none" w:sz="0" w:space="0" w:color="auto"/>
        <w:right w:val="none" w:sz="0" w:space="0" w:color="auto"/>
      </w:divBdr>
    </w:div>
    <w:div w:id="166142425">
      <w:bodyDiv w:val="1"/>
      <w:marLeft w:val="0"/>
      <w:marRight w:val="0"/>
      <w:marTop w:val="0"/>
      <w:marBottom w:val="0"/>
      <w:divBdr>
        <w:top w:val="none" w:sz="0" w:space="0" w:color="auto"/>
        <w:left w:val="none" w:sz="0" w:space="0" w:color="auto"/>
        <w:bottom w:val="none" w:sz="0" w:space="0" w:color="auto"/>
        <w:right w:val="none" w:sz="0" w:space="0" w:color="auto"/>
      </w:divBdr>
      <w:divsChild>
        <w:div w:id="1785298342">
          <w:marLeft w:val="0"/>
          <w:marRight w:val="0"/>
          <w:marTop w:val="0"/>
          <w:marBottom w:val="0"/>
          <w:divBdr>
            <w:top w:val="none" w:sz="0" w:space="0" w:color="auto"/>
            <w:left w:val="none" w:sz="0" w:space="0" w:color="auto"/>
            <w:bottom w:val="none" w:sz="0" w:space="0" w:color="auto"/>
            <w:right w:val="none" w:sz="0" w:space="0" w:color="auto"/>
          </w:divBdr>
          <w:divsChild>
            <w:div w:id="1220435280">
              <w:marLeft w:val="0"/>
              <w:marRight w:val="0"/>
              <w:marTop w:val="0"/>
              <w:marBottom w:val="0"/>
              <w:divBdr>
                <w:top w:val="none" w:sz="0" w:space="0" w:color="auto"/>
                <w:left w:val="none" w:sz="0" w:space="0" w:color="auto"/>
                <w:bottom w:val="none" w:sz="0" w:space="0" w:color="auto"/>
                <w:right w:val="none" w:sz="0" w:space="0" w:color="auto"/>
              </w:divBdr>
              <w:divsChild>
                <w:div w:id="456992969">
                  <w:marLeft w:val="0"/>
                  <w:marRight w:val="0"/>
                  <w:marTop w:val="0"/>
                  <w:marBottom w:val="0"/>
                  <w:divBdr>
                    <w:top w:val="none" w:sz="0" w:space="0" w:color="auto"/>
                    <w:left w:val="none" w:sz="0" w:space="0" w:color="auto"/>
                    <w:bottom w:val="none" w:sz="0" w:space="0" w:color="auto"/>
                    <w:right w:val="none" w:sz="0" w:space="0" w:color="auto"/>
                  </w:divBdr>
                  <w:divsChild>
                    <w:div w:id="688877940">
                      <w:marLeft w:val="0"/>
                      <w:marRight w:val="0"/>
                      <w:marTop w:val="0"/>
                      <w:marBottom w:val="0"/>
                      <w:divBdr>
                        <w:top w:val="none" w:sz="0" w:space="0" w:color="auto"/>
                        <w:left w:val="none" w:sz="0" w:space="0" w:color="auto"/>
                        <w:bottom w:val="none" w:sz="0" w:space="0" w:color="auto"/>
                        <w:right w:val="none" w:sz="0" w:space="0" w:color="auto"/>
                      </w:divBdr>
                      <w:divsChild>
                        <w:div w:id="487596516">
                          <w:marLeft w:val="0"/>
                          <w:marRight w:val="0"/>
                          <w:marTop w:val="0"/>
                          <w:marBottom w:val="0"/>
                          <w:divBdr>
                            <w:top w:val="none" w:sz="0" w:space="0" w:color="auto"/>
                            <w:left w:val="none" w:sz="0" w:space="0" w:color="auto"/>
                            <w:bottom w:val="none" w:sz="0" w:space="0" w:color="auto"/>
                            <w:right w:val="none" w:sz="0" w:space="0" w:color="auto"/>
                          </w:divBdr>
                          <w:divsChild>
                            <w:div w:id="1690764326">
                              <w:marLeft w:val="0"/>
                              <w:marRight w:val="0"/>
                              <w:marTop w:val="0"/>
                              <w:marBottom w:val="0"/>
                              <w:divBdr>
                                <w:top w:val="none" w:sz="0" w:space="0" w:color="auto"/>
                                <w:left w:val="none" w:sz="0" w:space="0" w:color="auto"/>
                                <w:bottom w:val="none" w:sz="0" w:space="0" w:color="auto"/>
                                <w:right w:val="none" w:sz="0" w:space="0" w:color="auto"/>
                              </w:divBdr>
                              <w:divsChild>
                                <w:div w:id="18682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856685">
              <w:marLeft w:val="0"/>
              <w:marRight w:val="0"/>
              <w:marTop w:val="0"/>
              <w:marBottom w:val="0"/>
              <w:divBdr>
                <w:top w:val="single" w:sz="6" w:space="0" w:color="D2D3D4"/>
                <w:left w:val="none" w:sz="0" w:space="0" w:color="auto"/>
                <w:bottom w:val="single" w:sz="6" w:space="0" w:color="D2D3D4"/>
                <w:right w:val="none" w:sz="0" w:space="0" w:color="auto"/>
              </w:divBdr>
              <w:divsChild>
                <w:div w:id="8799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50406">
      <w:bodyDiv w:val="1"/>
      <w:marLeft w:val="0"/>
      <w:marRight w:val="0"/>
      <w:marTop w:val="0"/>
      <w:marBottom w:val="0"/>
      <w:divBdr>
        <w:top w:val="none" w:sz="0" w:space="0" w:color="auto"/>
        <w:left w:val="none" w:sz="0" w:space="0" w:color="auto"/>
        <w:bottom w:val="none" w:sz="0" w:space="0" w:color="auto"/>
        <w:right w:val="none" w:sz="0" w:space="0" w:color="auto"/>
      </w:divBdr>
    </w:div>
    <w:div w:id="247615777">
      <w:bodyDiv w:val="1"/>
      <w:marLeft w:val="0"/>
      <w:marRight w:val="0"/>
      <w:marTop w:val="0"/>
      <w:marBottom w:val="0"/>
      <w:divBdr>
        <w:top w:val="none" w:sz="0" w:space="0" w:color="auto"/>
        <w:left w:val="none" w:sz="0" w:space="0" w:color="auto"/>
        <w:bottom w:val="none" w:sz="0" w:space="0" w:color="auto"/>
        <w:right w:val="none" w:sz="0" w:space="0" w:color="auto"/>
      </w:divBdr>
    </w:div>
    <w:div w:id="448858990">
      <w:bodyDiv w:val="1"/>
      <w:marLeft w:val="0"/>
      <w:marRight w:val="0"/>
      <w:marTop w:val="0"/>
      <w:marBottom w:val="0"/>
      <w:divBdr>
        <w:top w:val="none" w:sz="0" w:space="0" w:color="auto"/>
        <w:left w:val="none" w:sz="0" w:space="0" w:color="auto"/>
        <w:bottom w:val="none" w:sz="0" w:space="0" w:color="auto"/>
        <w:right w:val="none" w:sz="0" w:space="0" w:color="auto"/>
      </w:divBdr>
    </w:div>
    <w:div w:id="474949219">
      <w:bodyDiv w:val="1"/>
      <w:marLeft w:val="0"/>
      <w:marRight w:val="0"/>
      <w:marTop w:val="0"/>
      <w:marBottom w:val="0"/>
      <w:divBdr>
        <w:top w:val="none" w:sz="0" w:space="0" w:color="auto"/>
        <w:left w:val="none" w:sz="0" w:space="0" w:color="auto"/>
        <w:bottom w:val="none" w:sz="0" w:space="0" w:color="auto"/>
        <w:right w:val="none" w:sz="0" w:space="0" w:color="auto"/>
      </w:divBdr>
    </w:div>
    <w:div w:id="555359650">
      <w:bodyDiv w:val="1"/>
      <w:marLeft w:val="0"/>
      <w:marRight w:val="0"/>
      <w:marTop w:val="0"/>
      <w:marBottom w:val="0"/>
      <w:divBdr>
        <w:top w:val="none" w:sz="0" w:space="0" w:color="auto"/>
        <w:left w:val="none" w:sz="0" w:space="0" w:color="auto"/>
        <w:bottom w:val="none" w:sz="0" w:space="0" w:color="auto"/>
        <w:right w:val="none" w:sz="0" w:space="0" w:color="auto"/>
      </w:divBdr>
    </w:div>
    <w:div w:id="791824944">
      <w:bodyDiv w:val="1"/>
      <w:marLeft w:val="0"/>
      <w:marRight w:val="0"/>
      <w:marTop w:val="0"/>
      <w:marBottom w:val="0"/>
      <w:divBdr>
        <w:top w:val="none" w:sz="0" w:space="0" w:color="auto"/>
        <w:left w:val="none" w:sz="0" w:space="0" w:color="auto"/>
        <w:bottom w:val="none" w:sz="0" w:space="0" w:color="auto"/>
        <w:right w:val="none" w:sz="0" w:space="0" w:color="auto"/>
      </w:divBdr>
      <w:divsChild>
        <w:div w:id="1780711034">
          <w:marLeft w:val="0"/>
          <w:marRight w:val="0"/>
          <w:marTop w:val="0"/>
          <w:marBottom w:val="0"/>
          <w:divBdr>
            <w:top w:val="none" w:sz="0" w:space="0" w:color="auto"/>
            <w:left w:val="none" w:sz="0" w:space="0" w:color="auto"/>
            <w:bottom w:val="none" w:sz="0" w:space="0" w:color="auto"/>
            <w:right w:val="none" w:sz="0" w:space="0" w:color="auto"/>
          </w:divBdr>
          <w:divsChild>
            <w:div w:id="2099666359">
              <w:marLeft w:val="0"/>
              <w:marRight w:val="0"/>
              <w:marTop w:val="0"/>
              <w:marBottom w:val="0"/>
              <w:divBdr>
                <w:top w:val="none" w:sz="0" w:space="0" w:color="auto"/>
                <w:left w:val="none" w:sz="0" w:space="0" w:color="auto"/>
                <w:bottom w:val="none" w:sz="0" w:space="0" w:color="auto"/>
                <w:right w:val="none" w:sz="0" w:space="0" w:color="auto"/>
              </w:divBdr>
              <w:divsChild>
                <w:div w:id="1326668139">
                  <w:marLeft w:val="0"/>
                  <w:marRight w:val="0"/>
                  <w:marTop w:val="0"/>
                  <w:marBottom w:val="0"/>
                  <w:divBdr>
                    <w:top w:val="none" w:sz="0" w:space="0" w:color="auto"/>
                    <w:left w:val="none" w:sz="0" w:space="0" w:color="auto"/>
                    <w:bottom w:val="none" w:sz="0" w:space="0" w:color="auto"/>
                    <w:right w:val="none" w:sz="0" w:space="0" w:color="auto"/>
                  </w:divBdr>
                  <w:divsChild>
                    <w:div w:id="77295359">
                      <w:marLeft w:val="0"/>
                      <w:marRight w:val="0"/>
                      <w:marTop w:val="0"/>
                      <w:marBottom w:val="0"/>
                      <w:divBdr>
                        <w:top w:val="none" w:sz="0" w:space="0" w:color="auto"/>
                        <w:left w:val="none" w:sz="0" w:space="0" w:color="auto"/>
                        <w:bottom w:val="none" w:sz="0" w:space="0" w:color="auto"/>
                        <w:right w:val="none" w:sz="0" w:space="0" w:color="auto"/>
                      </w:divBdr>
                      <w:divsChild>
                        <w:div w:id="1061750154">
                          <w:marLeft w:val="0"/>
                          <w:marRight w:val="0"/>
                          <w:marTop w:val="0"/>
                          <w:marBottom w:val="0"/>
                          <w:divBdr>
                            <w:top w:val="none" w:sz="0" w:space="0" w:color="auto"/>
                            <w:left w:val="none" w:sz="0" w:space="0" w:color="auto"/>
                            <w:bottom w:val="none" w:sz="0" w:space="0" w:color="auto"/>
                            <w:right w:val="none" w:sz="0" w:space="0" w:color="auto"/>
                          </w:divBdr>
                          <w:divsChild>
                            <w:div w:id="463542319">
                              <w:marLeft w:val="0"/>
                              <w:marRight w:val="0"/>
                              <w:marTop w:val="0"/>
                              <w:marBottom w:val="0"/>
                              <w:divBdr>
                                <w:top w:val="none" w:sz="0" w:space="0" w:color="auto"/>
                                <w:left w:val="none" w:sz="0" w:space="0" w:color="auto"/>
                                <w:bottom w:val="none" w:sz="0" w:space="0" w:color="auto"/>
                                <w:right w:val="none" w:sz="0" w:space="0" w:color="auto"/>
                              </w:divBdr>
                              <w:divsChild>
                                <w:div w:id="7525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844479">
      <w:bodyDiv w:val="1"/>
      <w:marLeft w:val="0"/>
      <w:marRight w:val="0"/>
      <w:marTop w:val="0"/>
      <w:marBottom w:val="0"/>
      <w:divBdr>
        <w:top w:val="none" w:sz="0" w:space="0" w:color="auto"/>
        <w:left w:val="none" w:sz="0" w:space="0" w:color="auto"/>
        <w:bottom w:val="none" w:sz="0" w:space="0" w:color="auto"/>
        <w:right w:val="none" w:sz="0" w:space="0" w:color="auto"/>
      </w:divBdr>
    </w:div>
    <w:div w:id="865018995">
      <w:bodyDiv w:val="1"/>
      <w:marLeft w:val="0"/>
      <w:marRight w:val="0"/>
      <w:marTop w:val="0"/>
      <w:marBottom w:val="0"/>
      <w:divBdr>
        <w:top w:val="none" w:sz="0" w:space="0" w:color="auto"/>
        <w:left w:val="none" w:sz="0" w:space="0" w:color="auto"/>
        <w:bottom w:val="none" w:sz="0" w:space="0" w:color="auto"/>
        <w:right w:val="none" w:sz="0" w:space="0" w:color="auto"/>
      </w:divBdr>
    </w:div>
    <w:div w:id="888421737">
      <w:bodyDiv w:val="1"/>
      <w:marLeft w:val="0"/>
      <w:marRight w:val="0"/>
      <w:marTop w:val="0"/>
      <w:marBottom w:val="0"/>
      <w:divBdr>
        <w:top w:val="none" w:sz="0" w:space="0" w:color="auto"/>
        <w:left w:val="none" w:sz="0" w:space="0" w:color="auto"/>
        <w:bottom w:val="none" w:sz="0" w:space="0" w:color="auto"/>
        <w:right w:val="none" w:sz="0" w:space="0" w:color="auto"/>
      </w:divBdr>
    </w:div>
    <w:div w:id="983847571">
      <w:bodyDiv w:val="1"/>
      <w:marLeft w:val="0"/>
      <w:marRight w:val="0"/>
      <w:marTop w:val="0"/>
      <w:marBottom w:val="0"/>
      <w:divBdr>
        <w:top w:val="none" w:sz="0" w:space="0" w:color="auto"/>
        <w:left w:val="none" w:sz="0" w:space="0" w:color="auto"/>
        <w:bottom w:val="none" w:sz="0" w:space="0" w:color="auto"/>
        <w:right w:val="none" w:sz="0" w:space="0" w:color="auto"/>
      </w:divBdr>
      <w:divsChild>
        <w:div w:id="1240211143">
          <w:marLeft w:val="0"/>
          <w:marRight w:val="0"/>
          <w:marTop w:val="0"/>
          <w:marBottom w:val="0"/>
          <w:divBdr>
            <w:top w:val="none" w:sz="0" w:space="0" w:color="auto"/>
            <w:left w:val="none" w:sz="0" w:space="0" w:color="auto"/>
            <w:bottom w:val="none" w:sz="0" w:space="0" w:color="auto"/>
            <w:right w:val="none" w:sz="0" w:space="0" w:color="auto"/>
          </w:divBdr>
          <w:divsChild>
            <w:div w:id="1345202538">
              <w:marLeft w:val="0"/>
              <w:marRight w:val="0"/>
              <w:marTop w:val="0"/>
              <w:marBottom w:val="0"/>
              <w:divBdr>
                <w:top w:val="none" w:sz="0" w:space="0" w:color="auto"/>
                <w:left w:val="none" w:sz="0" w:space="0" w:color="auto"/>
                <w:bottom w:val="none" w:sz="0" w:space="0" w:color="auto"/>
                <w:right w:val="none" w:sz="0" w:space="0" w:color="auto"/>
              </w:divBdr>
              <w:divsChild>
                <w:div w:id="812255315">
                  <w:marLeft w:val="0"/>
                  <w:marRight w:val="0"/>
                  <w:marTop w:val="0"/>
                  <w:marBottom w:val="0"/>
                  <w:divBdr>
                    <w:top w:val="none" w:sz="0" w:space="0" w:color="auto"/>
                    <w:left w:val="none" w:sz="0" w:space="0" w:color="auto"/>
                    <w:bottom w:val="none" w:sz="0" w:space="0" w:color="auto"/>
                    <w:right w:val="none" w:sz="0" w:space="0" w:color="auto"/>
                  </w:divBdr>
                  <w:divsChild>
                    <w:div w:id="1257132309">
                      <w:marLeft w:val="0"/>
                      <w:marRight w:val="0"/>
                      <w:marTop w:val="0"/>
                      <w:marBottom w:val="0"/>
                      <w:divBdr>
                        <w:top w:val="none" w:sz="0" w:space="0" w:color="auto"/>
                        <w:left w:val="none" w:sz="0" w:space="0" w:color="auto"/>
                        <w:bottom w:val="none" w:sz="0" w:space="0" w:color="auto"/>
                        <w:right w:val="none" w:sz="0" w:space="0" w:color="auto"/>
                      </w:divBdr>
                      <w:divsChild>
                        <w:div w:id="1108114646">
                          <w:marLeft w:val="0"/>
                          <w:marRight w:val="0"/>
                          <w:marTop w:val="0"/>
                          <w:marBottom w:val="0"/>
                          <w:divBdr>
                            <w:top w:val="none" w:sz="0" w:space="0" w:color="auto"/>
                            <w:left w:val="none" w:sz="0" w:space="0" w:color="auto"/>
                            <w:bottom w:val="none" w:sz="0" w:space="0" w:color="auto"/>
                            <w:right w:val="none" w:sz="0" w:space="0" w:color="auto"/>
                          </w:divBdr>
                          <w:divsChild>
                            <w:div w:id="1703283875">
                              <w:marLeft w:val="0"/>
                              <w:marRight w:val="0"/>
                              <w:marTop w:val="0"/>
                              <w:marBottom w:val="0"/>
                              <w:divBdr>
                                <w:top w:val="none" w:sz="0" w:space="0" w:color="auto"/>
                                <w:left w:val="none" w:sz="0" w:space="0" w:color="auto"/>
                                <w:bottom w:val="none" w:sz="0" w:space="0" w:color="auto"/>
                                <w:right w:val="none" w:sz="0" w:space="0" w:color="auto"/>
                              </w:divBdr>
                              <w:divsChild>
                                <w:div w:id="8351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54437">
      <w:bodyDiv w:val="1"/>
      <w:marLeft w:val="0"/>
      <w:marRight w:val="0"/>
      <w:marTop w:val="0"/>
      <w:marBottom w:val="0"/>
      <w:divBdr>
        <w:top w:val="none" w:sz="0" w:space="0" w:color="auto"/>
        <w:left w:val="none" w:sz="0" w:space="0" w:color="auto"/>
        <w:bottom w:val="none" w:sz="0" w:space="0" w:color="auto"/>
        <w:right w:val="none" w:sz="0" w:space="0" w:color="auto"/>
      </w:divBdr>
    </w:div>
    <w:div w:id="1133911066">
      <w:bodyDiv w:val="1"/>
      <w:marLeft w:val="0"/>
      <w:marRight w:val="0"/>
      <w:marTop w:val="0"/>
      <w:marBottom w:val="0"/>
      <w:divBdr>
        <w:top w:val="none" w:sz="0" w:space="0" w:color="auto"/>
        <w:left w:val="none" w:sz="0" w:space="0" w:color="auto"/>
        <w:bottom w:val="none" w:sz="0" w:space="0" w:color="auto"/>
        <w:right w:val="none" w:sz="0" w:space="0" w:color="auto"/>
      </w:divBdr>
      <w:divsChild>
        <w:div w:id="661199306">
          <w:marLeft w:val="0"/>
          <w:marRight w:val="0"/>
          <w:marTop w:val="0"/>
          <w:marBottom w:val="0"/>
          <w:divBdr>
            <w:top w:val="none" w:sz="0" w:space="0" w:color="auto"/>
            <w:left w:val="none" w:sz="0" w:space="0" w:color="auto"/>
            <w:bottom w:val="none" w:sz="0" w:space="0" w:color="auto"/>
            <w:right w:val="none" w:sz="0" w:space="0" w:color="auto"/>
          </w:divBdr>
          <w:divsChild>
            <w:div w:id="1597791420">
              <w:marLeft w:val="0"/>
              <w:marRight w:val="0"/>
              <w:marTop w:val="0"/>
              <w:marBottom w:val="0"/>
              <w:divBdr>
                <w:top w:val="none" w:sz="0" w:space="0" w:color="auto"/>
                <w:left w:val="none" w:sz="0" w:space="0" w:color="auto"/>
                <w:bottom w:val="none" w:sz="0" w:space="0" w:color="auto"/>
                <w:right w:val="none" w:sz="0" w:space="0" w:color="auto"/>
              </w:divBdr>
            </w:div>
            <w:div w:id="1300959454">
              <w:marLeft w:val="0"/>
              <w:marRight w:val="0"/>
              <w:marTop w:val="0"/>
              <w:marBottom w:val="0"/>
              <w:divBdr>
                <w:top w:val="none" w:sz="0" w:space="0" w:color="auto"/>
                <w:left w:val="none" w:sz="0" w:space="0" w:color="auto"/>
                <w:bottom w:val="none" w:sz="0" w:space="0" w:color="auto"/>
                <w:right w:val="none" w:sz="0" w:space="0" w:color="auto"/>
              </w:divBdr>
            </w:div>
            <w:div w:id="494106183">
              <w:marLeft w:val="0"/>
              <w:marRight w:val="0"/>
              <w:marTop w:val="0"/>
              <w:marBottom w:val="0"/>
              <w:divBdr>
                <w:top w:val="none" w:sz="0" w:space="0" w:color="auto"/>
                <w:left w:val="none" w:sz="0" w:space="0" w:color="auto"/>
                <w:bottom w:val="none" w:sz="0" w:space="0" w:color="auto"/>
                <w:right w:val="none" w:sz="0" w:space="0" w:color="auto"/>
              </w:divBdr>
            </w:div>
            <w:div w:id="775371667">
              <w:marLeft w:val="0"/>
              <w:marRight w:val="0"/>
              <w:marTop w:val="0"/>
              <w:marBottom w:val="0"/>
              <w:divBdr>
                <w:top w:val="none" w:sz="0" w:space="0" w:color="auto"/>
                <w:left w:val="none" w:sz="0" w:space="0" w:color="auto"/>
                <w:bottom w:val="none" w:sz="0" w:space="0" w:color="auto"/>
                <w:right w:val="none" w:sz="0" w:space="0" w:color="auto"/>
              </w:divBdr>
            </w:div>
            <w:div w:id="201405387">
              <w:marLeft w:val="0"/>
              <w:marRight w:val="0"/>
              <w:marTop w:val="0"/>
              <w:marBottom w:val="0"/>
              <w:divBdr>
                <w:top w:val="none" w:sz="0" w:space="0" w:color="auto"/>
                <w:left w:val="none" w:sz="0" w:space="0" w:color="auto"/>
                <w:bottom w:val="none" w:sz="0" w:space="0" w:color="auto"/>
                <w:right w:val="none" w:sz="0" w:space="0" w:color="auto"/>
              </w:divBdr>
            </w:div>
            <w:div w:id="388772610">
              <w:marLeft w:val="0"/>
              <w:marRight w:val="0"/>
              <w:marTop w:val="0"/>
              <w:marBottom w:val="0"/>
              <w:divBdr>
                <w:top w:val="none" w:sz="0" w:space="0" w:color="auto"/>
                <w:left w:val="none" w:sz="0" w:space="0" w:color="auto"/>
                <w:bottom w:val="none" w:sz="0" w:space="0" w:color="auto"/>
                <w:right w:val="none" w:sz="0" w:space="0" w:color="auto"/>
              </w:divBdr>
            </w:div>
            <w:div w:id="1426615398">
              <w:marLeft w:val="0"/>
              <w:marRight w:val="0"/>
              <w:marTop w:val="0"/>
              <w:marBottom w:val="0"/>
              <w:divBdr>
                <w:top w:val="none" w:sz="0" w:space="0" w:color="auto"/>
                <w:left w:val="none" w:sz="0" w:space="0" w:color="auto"/>
                <w:bottom w:val="none" w:sz="0" w:space="0" w:color="auto"/>
                <w:right w:val="none" w:sz="0" w:space="0" w:color="auto"/>
              </w:divBdr>
              <w:divsChild>
                <w:div w:id="1977951914">
                  <w:marLeft w:val="0"/>
                  <w:marRight w:val="0"/>
                  <w:marTop w:val="0"/>
                  <w:marBottom w:val="0"/>
                  <w:divBdr>
                    <w:top w:val="none" w:sz="0" w:space="0" w:color="auto"/>
                    <w:left w:val="none" w:sz="0" w:space="0" w:color="auto"/>
                    <w:bottom w:val="none" w:sz="0" w:space="0" w:color="auto"/>
                    <w:right w:val="none" w:sz="0" w:space="0" w:color="auto"/>
                  </w:divBdr>
                </w:div>
              </w:divsChild>
            </w:div>
            <w:div w:id="817890048">
              <w:marLeft w:val="0"/>
              <w:marRight w:val="0"/>
              <w:marTop w:val="0"/>
              <w:marBottom w:val="0"/>
              <w:divBdr>
                <w:top w:val="none" w:sz="0" w:space="0" w:color="auto"/>
                <w:left w:val="none" w:sz="0" w:space="0" w:color="auto"/>
                <w:bottom w:val="none" w:sz="0" w:space="0" w:color="auto"/>
                <w:right w:val="none" w:sz="0" w:space="0" w:color="auto"/>
              </w:divBdr>
            </w:div>
            <w:div w:id="607157282">
              <w:marLeft w:val="0"/>
              <w:marRight w:val="0"/>
              <w:marTop w:val="0"/>
              <w:marBottom w:val="0"/>
              <w:divBdr>
                <w:top w:val="none" w:sz="0" w:space="0" w:color="auto"/>
                <w:left w:val="none" w:sz="0" w:space="0" w:color="auto"/>
                <w:bottom w:val="none" w:sz="0" w:space="0" w:color="auto"/>
                <w:right w:val="none" w:sz="0" w:space="0" w:color="auto"/>
              </w:divBdr>
            </w:div>
            <w:div w:id="1579441608">
              <w:marLeft w:val="0"/>
              <w:marRight w:val="0"/>
              <w:marTop w:val="0"/>
              <w:marBottom w:val="0"/>
              <w:divBdr>
                <w:top w:val="none" w:sz="0" w:space="0" w:color="auto"/>
                <w:left w:val="none" w:sz="0" w:space="0" w:color="auto"/>
                <w:bottom w:val="none" w:sz="0" w:space="0" w:color="auto"/>
                <w:right w:val="none" w:sz="0" w:space="0" w:color="auto"/>
              </w:divBdr>
            </w:div>
            <w:div w:id="1878466916">
              <w:marLeft w:val="0"/>
              <w:marRight w:val="0"/>
              <w:marTop w:val="0"/>
              <w:marBottom w:val="0"/>
              <w:divBdr>
                <w:top w:val="none" w:sz="0" w:space="0" w:color="auto"/>
                <w:left w:val="none" w:sz="0" w:space="0" w:color="auto"/>
                <w:bottom w:val="none" w:sz="0" w:space="0" w:color="auto"/>
                <w:right w:val="none" w:sz="0" w:space="0" w:color="auto"/>
              </w:divBdr>
            </w:div>
            <w:div w:id="1417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4749">
      <w:bodyDiv w:val="1"/>
      <w:marLeft w:val="0"/>
      <w:marRight w:val="0"/>
      <w:marTop w:val="0"/>
      <w:marBottom w:val="0"/>
      <w:divBdr>
        <w:top w:val="none" w:sz="0" w:space="0" w:color="auto"/>
        <w:left w:val="none" w:sz="0" w:space="0" w:color="auto"/>
        <w:bottom w:val="none" w:sz="0" w:space="0" w:color="auto"/>
        <w:right w:val="none" w:sz="0" w:space="0" w:color="auto"/>
      </w:divBdr>
    </w:div>
    <w:div w:id="1532692099">
      <w:bodyDiv w:val="1"/>
      <w:marLeft w:val="0"/>
      <w:marRight w:val="0"/>
      <w:marTop w:val="0"/>
      <w:marBottom w:val="0"/>
      <w:divBdr>
        <w:top w:val="none" w:sz="0" w:space="0" w:color="auto"/>
        <w:left w:val="none" w:sz="0" w:space="0" w:color="auto"/>
        <w:bottom w:val="none" w:sz="0" w:space="0" w:color="auto"/>
        <w:right w:val="none" w:sz="0" w:space="0" w:color="auto"/>
      </w:divBdr>
    </w:div>
    <w:div w:id="1591545667">
      <w:bodyDiv w:val="1"/>
      <w:marLeft w:val="0"/>
      <w:marRight w:val="0"/>
      <w:marTop w:val="0"/>
      <w:marBottom w:val="0"/>
      <w:divBdr>
        <w:top w:val="none" w:sz="0" w:space="0" w:color="auto"/>
        <w:left w:val="none" w:sz="0" w:space="0" w:color="auto"/>
        <w:bottom w:val="none" w:sz="0" w:space="0" w:color="auto"/>
        <w:right w:val="none" w:sz="0" w:space="0" w:color="auto"/>
      </w:divBdr>
    </w:div>
    <w:div w:id="1766266428">
      <w:bodyDiv w:val="1"/>
      <w:marLeft w:val="0"/>
      <w:marRight w:val="0"/>
      <w:marTop w:val="0"/>
      <w:marBottom w:val="0"/>
      <w:divBdr>
        <w:top w:val="none" w:sz="0" w:space="0" w:color="auto"/>
        <w:left w:val="none" w:sz="0" w:space="0" w:color="auto"/>
        <w:bottom w:val="none" w:sz="0" w:space="0" w:color="auto"/>
        <w:right w:val="none" w:sz="0" w:space="0" w:color="auto"/>
      </w:divBdr>
    </w:div>
    <w:div w:id="1826628785">
      <w:bodyDiv w:val="1"/>
      <w:marLeft w:val="0"/>
      <w:marRight w:val="0"/>
      <w:marTop w:val="0"/>
      <w:marBottom w:val="0"/>
      <w:divBdr>
        <w:top w:val="none" w:sz="0" w:space="0" w:color="auto"/>
        <w:left w:val="none" w:sz="0" w:space="0" w:color="auto"/>
        <w:bottom w:val="none" w:sz="0" w:space="0" w:color="auto"/>
        <w:right w:val="none" w:sz="0" w:space="0" w:color="auto"/>
      </w:divBdr>
    </w:div>
    <w:div w:id="1915699871">
      <w:bodyDiv w:val="1"/>
      <w:marLeft w:val="0"/>
      <w:marRight w:val="0"/>
      <w:marTop w:val="0"/>
      <w:marBottom w:val="0"/>
      <w:divBdr>
        <w:top w:val="none" w:sz="0" w:space="0" w:color="auto"/>
        <w:left w:val="none" w:sz="0" w:space="0" w:color="auto"/>
        <w:bottom w:val="none" w:sz="0" w:space="0" w:color="auto"/>
        <w:right w:val="none" w:sz="0" w:space="0" w:color="auto"/>
      </w:divBdr>
    </w:div>
    <w:div w:id="1936743614">
      <w:bodyDiv w:val="1"/>
      <w:marLeft w:val="0"/>
      <w:marRight w:val="0"/>
      <w:marTop w:val="0"/>
      <w:marBottom w:val="0"/>
      <w:divBdr>
        <w:top w:val="none" w:sz="0" w:space="0" w:color="auto"/>
        <w:left w:val="none" w:sz="0" w:space="0" w:color="auto"/>
        <w:bottom w:val="none" w:sz="0" w:space="0" w:color="auto"/>
        <w:right w:val="none" w:sz="0" w:space="0" w:color="auto"/>
      </w:divBdr>
    </w:div>
    <w:div w:id="210515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ransypby.org"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churchoffice@corbinpres.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cusa.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mailto:psims@corbinfbc.org" TargetMode="Externa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godspantry.org/" TargetMode="Externa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urchoffice@corbinpres.org" TargetMode="Externa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2.jpeg"/><Relationship Id="rId40"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gif"/><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hyperlink" Target="mailto:pistolpete1960@gmail.com" TargetMode="External"/><Relationship Id="rId19" Type="http://schemas.openxmlformats.org/officeDocument/2006/relationships/image" Target="media/image8.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mailto:pastor@corbinpres.org" TargetMode="External"/><Relationship Id="rId14" Type="http://schemas.openxmlformats.org/officeDocument/2006/relationships/image" Target="media/image4.jpeg"/><Relationship Id="rId22" Type="http://schemas.openxmlformats.org/officeDocument/2006/relationships/hyperlink" Target="http://www.churchart.com/subscriber/viewimages.aspx?keywords=book%20club&amp;entry_date=1/1/0001&amp;image_type=,cl,ca,ph,ea,pp,bc#no" TargetMode="External"/><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hyperlink" Target="mailto:jennifer.marsh@ucumberlands.edu"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OFFICE\AppData\Roaming\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D4143-F443-4B8C-901A-68BA762D6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0</TotalTime>
  <Pages>10</Pages>
  <Words>1776</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CPC-OFFICE</dc:creator>
  <cp:keywords/>
  <dc:description/>
  <cp:lastModifiedBy>Lisa Eye</cp:lastModifiedBy>
  <cp:revision>2</cp:revision>
  <cp:lastPrinted>2016-01-07T17:46:00Z</cp:lastPrinted>
  <dcterms:created xsi:type="dcterms:W3CDTF">2018-11-12T17:45:00Z</dcterms:created>
  <dcterms:modified xsi:type="dcterms:W3CDTF">2018-11-12T17:45:00Z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